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965" w:rsidRDefault="00623965" w:rsidP="00623965">
      <w:pPr>
        <w:wordWrap/>
        <w:spacing w:line="440" w:lineRule="exact"/>
        <w:jc w:val="left"/>
        <w:rPr>
          <w:snapToGrid w:val="0"/>
          <w:kern w:val="0"/>
          <w:sz w:val="36"/>
          <w:szCs w:val="36"/>
        </w:rPr>
      </w:pPr>
    </w:p>
    <w:p w:rsidR="00B32A68" w:rsidRPr="00EC2896" w:rsidRDefault="00343509" w:rsidP="00343509">
      <w:pPr>
        <w:jc w:val="center"/>
        <w:rPr>
          <w:snapToGrid w:val="0"/>
          <w:sz w:val="36"/>
          <w:szCs w:val="36"/>
        </w:rPr>
      </w:pPr>
      <w:r w:rsidRPr="00A51460">
        <w:rPr>
          <w:rFonts w:hint="eastAsia"/>
          <w:snapToGrid w:val="0"/>
          <w:spacing w:val="32"/>
          <w:kern w:val="0"/>
          <w:sz w:val="36"/>
          <w:szCs w:val="36"/>
          <w:fitText w:val="5040" w:id="1096968704"/>
        </w:rPr>
        <w:t>児童養育奨励金支給申請</w:t>
      </w:r>
      <w:r w:rsidRPr="00A51460">
        <w:rPr>
          <w:rFonts w:hint="eastAsia"/>
          <w:snapToGrid w:val="0"/>
          <w:spacing w:val="8"/>
          <w:kern w:val="0"/>
          <w:sz w:val="36"/>
          <w:szCs w:val="36"/>
          <w:fitText w:val="5040" w:id="1096968704"/>
        </w:rPr>
        <w:t>書</w:t>
      </w:r>
    </w:p>
    <w:p w:rsidR="00B32A68" w:rsidRDefault="00B32A68" w:rsidP="00B32A68">
      <w:pPr>
        <w:jc w:val="right"/>
        <w:rPr>
          <w:snapToGrid w:val="0"/>
        </w:rPr>
      </w:pPr>
    </w:p>
    <w:p w:rsidR="00B32A68" w:rsidRDefault="004A6520" w:rsidP="00B32A68">
      <w:pPr>
        <w:jc w:val="right"/>
        <w:rPr>
          <w:snapToGrid w:val="0"/>
        </w:rPr>
      </w:pPr>
      <w:r>
        <w:rPr>
          <w:rFonts w:hint="eastAsia"/>
          <w:snapToGrid w:val="0"/>
        </w:rPr>
        <w:t>令和</w:t>
      </w:r>
      <w:r w:rsidR="00B32A68">
        <w:rPr>
          <w:rFonts w:hint="eastAsia"/>
          <w:snapToGrid w:val="0"/>
        </w:rPr>
        <w:t xml:space="preserve">　　年　　月　　日</w:t>
      </w:r>
    </w:p>
    <w:p w:rsidR="00B32A68" w:rsidRDefault="00B32A68" w:rsidP="00B32A68">
      <w:pPr>
        <w:rPr>
          <w:snapToGrid w:val="0"/>
        </w:rPr>
      </w:pPr>
    </w:p>
    <w:p w:rsidR="00B32A68" w:rsidRPr="004F5177" w:rsidRDefault="00B32A68" w:rsidP="00B32A68">
      <w:pPr>
        <w:rPr>
          <w:snapToGrid w:val="0"/>
        </w:rPr>
      </w:pPr>
      <w:r>
        <w:rPr>
          <w:rFonts w:hint="eastAsia"/>
          <w:snapToGrid w:val="0"/>
        </w:rPr>
        <w:t xml:space="preserve">　　　泊村長</w:t>
      </w:r>
      <w:r w:rsidR="00351624">
        <w:rPr>
          <w:rFonts w:hint="eastAsia"/>
          <w:snapToGrid w:val="0"/>
        </w:rPr>
        <w:t xml:space="preserve">　</w:t>
      </w:r>
      <w:r w:rsidR="007E663E">
        <w:rPr>
          <w:rFonts w:hint="eastAsia"/>
          <w:snapToGrid w:val="0"/>
        </w:rPr>
        <w:t xml:space="preserve">　</w:t>
      </w:r>
      <w:r w:rsidR="00DA3536">
        <w:rPr>
          <w:rFonts w:hint="eastAsia"/>
          <w:snapToGrid w:val="0"/>
        </w:rPr>
        <w:t xml:space="preserve">　</w:t>
      </w:r>
      <w:r w:rsidR="007E663E">
        <w:rPr>
          <w:rFonts w:hint="eastAsia"/>
          <w:snapToGrid w:val="0"/>
        </w:rPr>
        <w:t xml:space="preserve">　</w:t>
      </w:r>
      <w:r w:rsidR="00DA3536">
        <w:rPr>
          <w:rFonts w:hint="eastAsia"/>
          <w:snapToGrid w:val="0"/>
        </w:rPr>
        <w:t xml:space="preserve">　</w:t>
      </w:r>
      <w:r w:rsidR="007E663E">
        <w:rPr>
          <w:rFonts w:hint="eastAsia"/>
          <w:snapToGrid w:val="0"/>
        </w:rPr>
        <w:t xml:space="preserve">　</w:t>
      </w:r>
      <w:r w:rsidR="00DA3536">
        <w:rPr>
          <w:snapToGrid w:val="0"/>
        </w:rPr>
        <w:t xml:space="preserve">　</w:t>
      </w:r>
      <w:r w:rsidR="007E663E">
        <w:rPr>
          <w:rFonts w:hint="eastAsia"/>
          <w:snapToGrid w:val="0"/>
        </w:rPr>
        <w:t xml:space="preserve">　</w:t>
      </w:r>
      <w:bookmarkStart w:id="0" w:name="_GoBack"/>
      <w:bookmarkEnd w:id="0"/>
      <w:r w:rsidR="00351624">
        <w:rPr>
          <w:rFonts w:hint="eastAsia"/>
          <w:snapToGrid w:val="0"/>
        </w:rPr>
        <w:t xml:space="preserve">　</w:t>
      </w:r>
      <w:r w:rsidR="00DA353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>様</w:t>
      </w:r>
    </w:p>
    <w:p w:rsidR="009E5AF5" w:rsidRDefault="009E5AF5" w:rsidP="007F0C4B">
      <w:pPr>
        <w:spacing w:line="300" w:lineRule="exact"/>
        <w:ind w:right="240"/>
        <w:jc w:val="right"/>
        <w:rPr>
          <w:snapToGrid w:val="0"/>
          <w:sz w:val="16"/>
          <w:szCs w:val="16"/>
        </w:rPr>
      </w:pPr>
    </w:p>
    <w:p w:rsidR="000C43F4" w:rsidRPr="004F5177" w:rsidRDefault="000C43F4" w:rsidP="007F0C4B">
      <w:pPr>
        <w:spacing w:line="300" w:lineRule="exact"/>
        <w:ind w:right="240"/>
        <w:jc w:val="right"/>
        <w:rPr>
          <w:snapToGrid w:val="0"/>
          <w:sz w:val="16"/>
          <w:szCs w:val="16"/>
        </w:rPr>
      </w:pPr>
      <w:r w:rsidRPr="004F5177">
        <w:rPr>
          <w:rFonts w:hint="eastAsia"/>
          <w:snapToGrid w:val="0"/>
          <w:sz w:val="16"/>
          <w:szCs w:val="16"/>
        </w:rPr>
        <w:t xml:space="preserve">個人番号　</w:t>
      </w:r>
      <w:r w:rsidRPr="004F5177">
        <w:rPr>
          <w:snapToGrid w:val="0"/>
          <w:sz w:val="16"/>
          <w:szCs w:val="16"/>
        </w:rPr>
        <w:t xml:space="preserve">　　　</w:t>
      </w:r>
      <w:r w:rsidR="00623965" w:rsidRPr="004F5177">
        <w:rPr>
          <w:rFonts w:hint="eastAsia"/>
          <w:snapToGrid w:val="0"/>
          <w:sz w:val="16"/>
          <w:szCs w:val="16"/>
        </w:rPr>
        <w:t xml:space="preserve">　</w:t>
      </w:r>
      <w:r w:rsidR="00623965" w:rsidRPr="004F5177">
        <w:rPr>
          <w:snapToGrid w:val="0"/>
          <w:sz w:val="16"/>
          <w:szCs w:val="16"/>
        </w:rPr>
        <w:t xml:space="preserve">　</w:t>
      </w:r>
      <w:r w:rsidR="00DB6F3C">
        <w:rPr>
          <w:snapToGrid w:val="0"/>
          <w:sz w:val="16"/>
          <w:szCs w:val="16"/>
        </w:rPr>
        <w:t xml:space="preserve">　　　</w:t>
      </w:r>
      <w:r w:rsidRPr="004F5177">
        <w:rPr>
          <w:snapToGrid w:val="0"/>
          <w:sz w:val="16"/>
          <w:szCs w:val="16"/>
        </w:rPr>
        <w:t xml:space="preserve">　　　　　　</w:t>
      </w: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DB6F3C" w:rsidTr="00623965">
        <w:trPr>
          <w:trHeight w:hRule="exact" w:val="340"/>
          <w:jc w:val="right"/>
        </w:trPr>
        <w:tc>
          <w:tcPr>
            <w:tcW w:w="283" w:type="dxa"/>
          </w:tcPr>
          <w:p w:rsidR="00DB6F3C" w:rsidRPr="007D2B14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DB6F3C" w:rsidRDefault="00DB6F3C" w:rsidP="00FF27E2">
            <w:pPr>
              <w:spacing w:line="460" w:lineRule="exact"/>
              <w:jc w:val="right"/>
              <w:rPr>
                <w:snapToGrid w:val="0"/>
              </w:rPr>
            </w:pPr>
          </w:p>
        </w:tc>
      </w:tr>
    </w:tbl>
    <w:p w:rsidR="00B32A68" w:rsidRDefault="00623965" w:rsidP="004F5177">
      <w:pPr>
        <w:spacing w:line="28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</w:t>
      </w:r>
      <w:r w:rsidR="00EC2896">
        <w:rPr>
          <w:rFonts w:hint="eastAsia"/>
          <w:snapToGrid w:val="0"/>
        </w:rPr>
        <w:t xml:space="preserve">　　　　　　　　</w:t>
      </w:r>
      <w:r w:rsidR="00B32A68">
        <w:rPr>
          <w:rFonts w:hint="eastAsia"/>
          <w:snapToGrid w:val="0"/>
        </w:rPr>
        <w:t xml:space="preserve">　　　　　　</w:t>
      </w:r>
      <w:r w:rsidR="00351624">
        <w:rPr>
          <w:rFonts w:hint="eastAsia"/>
          <w:snapToGrid w:val="0"/>
        </w:rPr>
        <w:t xml:space="preserve">　</w:t>
      </w:r>
    </w:p>
    <w:p w:rsidR="00B32A68" w:rsidRDefault="00B32A68" w:rsidP="004F5177">
      <w:pPr>
        <w:spacing w:line="28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 xml:space="preserve">申請者　　　　　</w:t>
      </w:r>
      <w:r w:rsidR="00623965">
        <w:rPr>
          <w:rFonts w:hint="eastAsia"/>
          <w:snapToGrid w:val="0"/>
        </w:rPr>
        <w:t xml:space="preserve">　　　</w:t>
      </w:r>
      <w:r w:rsidR="00EC2896">
        <w:rPr>
          <w:rFonts w:hint="eastAsia"/>
          <w:snapToGrid w:val="0"/>
        </w:rPr>
        <w:t xml:space="preserve">　　　　　</w:t>
      </w:r>
      <w:r>
        <w:rPr>
          <w:rFonts w:hint="eastAsia"/>
          <w:snapToGrid w:val="0"/>
        </w:rPr>
        <w:t xml:space="preserve">　　　　　　　</w:t>
      </w:r>
      <w:r w:rsidR="00351624">
        <w:rPr>
          <w:rFonts w:hint="eastAsia"/>
          <w:snapToGrid w:val="0"/>
        </w:rPr>
        <w:t xml:space="preserve">　</w:t>
      </w:r>
    </w:p>
    <w:p w:rsidR="00B32A68" w:rsidRDefault="00B32A68" w:rsidP="004F5177">
      <w:pPr>
        <w:spacing w:line="28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 xml:space="preserve">氏　名　　　　</w:t>
      </w:r>
      <w:r w:rsidR="00623965">
        <w:rPr>
          <w:rFonts w:hint="eastAsia"/>
          <w:snapToGrid w:val="0"/>
        </w:rPr>
        <w:t xml:space="preserve">　</w:t>
      </w:r>
      <w:r w:rsidR="00EC2896">
        <w:rPr>
          <w:rFonts w:hint="eastAsia"/>
          <w:snapToGrid w:val="0"/>
        </w:rPr>
        <w:t xml:space="preserve">　　　　　　　</w:t>
      </w:r>
      <w:r>
        <w:rPr>
          <w:rFonts w:hint="eastAsia"/>
          <w:snapToGrid w:val="0"/>
        </w:rPr>
        <w:t xml:space="preserve">　　　　</w:t>
      </w:r>
      <w:r>
        <w:rPr>
          <w:snapToGrid w:val="0"/>
        </w:rPr>
        <w:fldChar w:fldCharType="begin"/>
      </w:r>
      <w:r>
        <w:rPr>
          <w:snapToGrid w:val="0"/>
        </w:rPr>
        <w:instrText>eq \o(</w:instrText>
      </w:r>
      <w:r>
        <w:rPr>
          <w:rFonts w:hint="eastAsia"/>
          <w:snapToGrid w:val="0"/>
        </w:rPr>
        <w:instrText>○</w:instrText>
      </w:r>
      <w:r>
        <w:rPr>
          <w:snapToGrid w:val="0"/>
        </w:rPr>
        <w:instrText>,</w:instrText>
      </w:r>
      <w:r>
        <w:rPr>
          <w:rFonts w:hint="eastAsia"/>
          <w:snapToGrid w:val="0"/>
          <w:sz w:val="14"/>
          <w:szCs w:val="14"/>
        </w:rPr>
        <w:instrText>印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 w:rsidR="00351624">
        <w:rPr>
          <w:rFonts w:hint="eastAsia"/>
          <w:snapToGrid w:val="0"/>
        </w:rPr>
        <w:t xml:space="preserve">　</w:t>
      </w:r>
    </w:p>
    <w:p w:rsidR="00341817" w:rsidRDefault="00341817" w:rsidP="004F5177">
      <w:pPr>
        <w:spacing w:line="28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>（連絡先　　　　　　　　　　　　　　　　）</w:t>
      </w:r>
    </w:p>
    <w:p w:rsidR="00C712A2" w:rsidRDefault="00C712A2" w:rsidP="00420C99">
      <w:pPr>
        <w:spacing w:line="280" w:lineRule="exact"/>
        <w:ind w:left="210" w:hanging="210"/>
        <w:rPr>
          <w:snapToGrid w:val="0"/>
        </w:rPr>
      </w:pPr>
    </w:p>
    <w:p w:rsidR="00B32A68" w:rsidRPr="00411989" w:rsidRDefault="00B32A68" w:rsidP="00C4052E">
      <w:pPr>
        <w:spacing w:line="340" w:lineRule="exact"/>
        <w:ind w:left="420" w:right="210" w:hanging="420"/>
        <w:rPr>
          <w:snapToGrid w:val="0"/>
          <w:spacing w:val="6"/>
          <w:sz w:val="24"/>
          <w:szCs w:val="24"/>
        </w:rPr>
      </w:pPr>
      <w:r>
        <w:rPr>
          <w:rFonts w:hint="eastAsia"/>
          <w:snapToGrid w:val="0"/>
        </w:rPr>
        <w:t xml:space="preserve">　　</w:t>
      </w:r>
      <w:r w:rsidR="0016224C">
        <w:rPr>
          <w:rFonts w:hint="eastAsia"/>
          <w:snapToGrid w:val="0"/>
        </w:rPr>
        <w:t xml:space="preserve">　</w:t>
      </w:r>
      <w:r w:rsidR="0016224C" w:rsidRPr="00411989">
        <w:rPr>
          <w:rFonts w:hint="eastAsia"/>
          <w:snapToGrid w:val="0"/>
          <w:spacing w:val="6"/>
          <w:sz w:val="24"/>
          <w:szCs w:val="24"/>
        </w:rPr>
        <w:t>ふるさと</w:t>
      </w:r>
      <w:r w:rsidRPr="00411989">
        <w:rPr>
          <w:rFonts w:hint="eastAsia"/>
          <w:snapToGrid w:val="0"/>
          <w:spacing w:val="6"/>
          <w:sz w:val="24"/>
          <w:szCs w:val="24"/>
        </w:rPr>
        <w:t>定住促</w:t>
      </w:r>
      <w:r w:rsidR="007A0453">
        <w:rPr>
          <w:rFonts w:hint="eastAsia"/>
          <w:snapToGrid w:val="0"/>
          <w:spacing w:val="6"/>
          <w:sz w:val="24"/>
          <w:szCs w:val="24"/>
        </w:rPr>
        <w:t>進条例第６条に基づく児童養育奨励金を交付されたく、同施行規則第６</w:t>
      </w:r>
      <w:r w:rsidRPr="00411989">
        <w:rPr>
          <w:rFonts w:hint="eastAsia"/>
          <w:snapToGrid w:val="0"/>
          <w:spacing w:val="6"/>
          <w:sz w:val="24"/>
          <w:szCs w:val="24"/>
        </w:rPr>
        <w:t>条の規定により関係書類を添えて申請します。</w:t>
      </w:r>
    </w:p>
    <w:p w:rsidR="00B32A68" w:rsidRDefault="00B32A68" w:rsidP="00623965">
      <w:pPr>
        <w:spacing w:line="200" w:lineRule="exact"/>
        <w:rPr>
          <w:snapToGrid w:val="0"/>
        </w:rPr>
      </w:pPr>
    </w:p>
    <w:p w:rsidR="00B32A68" w:rsidRPr="0016224C" w:rsidRDefault="0016224C" w:rsidP="00C11343">
      <w:pPr>
        <w:spacing w:after="100" w:line="320" w:lineRule="exact"/>
        <w:rPr>
          <w:snapToGrid w:val="0"/>
          <w:sz w:val="30"/>
          <w:szCs w:val="30"/>
        </w:rPr>
      </w:pPr>
      <w:r w:rsidRPr="0016224C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 xml:space="preserve">　　　</w:t>
      </w:r>
      <w:r w:rsidRPr="0016224C">
        <w:rPr>
          <w:rFonts w:hint="eastAsia"/>
          <w:snapToGrid w:val="0"/>
        </w:rPr>
        <w:t xml:space="preserve">　　　</w:t>
      </w:r>
      <w:r w:rsidR="00B32A68" w:rsidRPr="0016224C">
        <w:rPr>
          <w:rFonts w:hint="eastAsia"/>
          <w:snapToGrid w:val="0"/>
          <w:sz w:val="30"/>
          <w:szCs w:val="30"/>
          <w:u w:val="single"/>
        </w:rPr>
        <w:t>申</w:t>
      </w:r>
      <w:r w:rsidR="00B32A68" w:rsidRPr="0016224C">
        <w:rPr>
          <w:snapToGrid w:val="0"/>
          <w:sz w:val="30"/>
          <w:szCs w:val="30"/>
          <w:u w:val="single"/>
        </w:rPr>
        <w:t xml:space="preserve"> </w:t>
      </w:r>
      <w:r w:rsidR="00B32A68" w:rsidRPr="0016224C">
        <w:rPr>
          <w:rFonts w:hint="eastAsia"/>
          <w:snapToGrid w:val="0"/>
          <w:sz w:val="30"/>
          <w:szCs w:val="30"/>
          <w:u w:val="single"/>
        </w:rPr>
        <w:t>請</w:t>
      </w:r>
      <w:r w:rsidR="00B32A68" w:rsidRPr="0016224C">
        <w:rPr>
          <w:snapToGrid w:val="0"/>
          <w:sz w:val="30"/>
          <w:szCs w:val="30"/>
          <w:u w:val="single"/>
        </w:rPr>
        <w:t xml:space="preserve"> </w:t>
      </w:r>
      <w:r w:rsidR="00B32A68" w:rsidRPr="0016224C">
        <w:rPr>
          <w:rFonts w:hint="eastAsia"/>
          <w:snapToGrid w:val="0"/>
          <w:sz w:val="30"/>
          <w:szCs w:val="30"/>
          <w:u w:val="single"/>
        </w:rPr>
        <w:t xml:space="preserve">額　　</w:t>
      </w:r>
      <w:r w:rsidR="00C4052E">
        <w:rPr>
          <w:snapToGrid w:val="0"/>
          <w:sz w:val="30"/>
          <w:szCs w:val="30"/>
          <w:u w:val="single"/>
        </w:rPr>
        <w:t xml:space="preserve"> </w:t>
      </w:r>
      <w:r w:rsidR="00B32A68" w:rsidRPr="0016224C">
        <w:rPr>
          <w:rFonts w:hint="eastAsia"/>
          <w:snapToGrid w:val="0"/>
          <w:sz w:val="30"/>
          <w:szCs w:val="30"/>
          <w:u w:val="single"/>
        </w:rPr>
        <w:t xml:space="preserve">　　　　　　　　　　　　　円（年額）</w:t>
      </w:r>
    </w:p>
    <w:tbl>
      <w:tblPr>
        <w:tblW w:w="0" w:type="auto"/>
        <w:tblInd w:w="1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0"/>
      </w:tblGrid>
      <w:tr w:rsidR="00EC2896" w:rsidRPr="00B32A68" w:rsidTr="009E5AF5">
        <w:trPr>
          <w:cantSplit/>
          <w:trHeight w:hRule="exact" w:val="2202"/>
        </w:trPr>
        <w:tc>
          <w:tcPr>
            <w:tcW w:w="7560" w:type="dxa"/>
            <w:vAlign w:val="center"/>
          </w:tcPr>
          <w:p w:rsidR="00EC2896" w:rsidRDefault="00EC2896" w:rsidP="00BA467E">
            <w:pPr>
              <w:spacing w:line="300" w:lineRule="exact"/>
              <w:ind w:left="100" w:right="100"/>
              <w:rPr>
                <w:rFonts w:cs="ＭＳ 明朝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>★算出基礎</w:t>
            </w:r>
          </w:p>
          <w:p w:rsidR="00EC2896" w:rsidRDefault="00EC2896" w:rsidP="000B08AE">
            <w:pPr>
              <w:spacing w:line="300" w:lineRule="exact"/>
              <w:ind w:left="102" w:right="102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A4143F">
              <w:rPr>
                <w:snapToGrid w:val="0"/>
              </w:rPr>
              <w:t xml:space="preserve"> </w:t>
            </w:r>
            <w:r w:rsidR="007A0453">
              <w:rPr>
                <w:rFonts w:hint="eastAsia"/>
                <w:snapToGrid w:val="0"/>
              </w:rPr>
              <w:t>第１</w:t>
            </w:r>
            <w:r>
              <w:rPr>
                <w:rFonts w:hint="eastAsia"/>
                <w:snapToGrid w:val="0"/>
              </w:rPr>
              <w:t xml:space="preserve">子・２子　　　　　　　</w:t>
            </w:r>
            <w:r w:rsidR="002467BE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名　</w:t>
            </w:r>
            <w:r w:rsidR="009E5AF5">
              <w:rPr>
                <w:snapToGrid w:val="0"/>
              </w:rPr>
              <w:t>10</w:t>
            </w:r>
            <w:r>
              <w:rPr>
                <w:snapToGrid w:val="0"/>
              </w:rPr>
              <w:t>,000</w:t>
            </w:r>
            <w:r>
              <w:rPr>
                <w:rFonts w:hint="eastAsia"/>
                <w:snapToGrid w:val="0"/>
              </w:rPr>
              <w:t xml:space="preserve">円　／月×　　</w:t>
            </w:r>
            <w:r w:rsidR="00887A38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proofErr w:type="gramStart"/>
            <w:r>
              <w:rPr>
                <w:rFonts w:hint="eastAsia"/>
                <w:snapToGrid w:val="0"/>
              </w:rPr>
              <w:t>か</w:t>
            </w:r>
            <w:proofErr w:type="gramEnd"/>
            <w:r>
              <w:rPr>
                <w:rFonts w:hint="eastAsia"/>
                <w:snapToGrid w:val="0"/>
              </w:rPr>
              <w:t>月</w:t>
            </w:r>
          </w:p>
          <w:p w:rsidR="00EC2896" w:rsidRDefault="00EC2896" w:rsidP="000B08AE">
            <w:pPr>
              <w:spacing w:line="300" w:lineRule="exact"/>
              <w:ind w:left="102" w:right="102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A4143F">
              <w:rPr>
                <w:snapToGrid w:val="0"/>
              </w:rPr>
              <w:t xml:space="preserve"> </w:t>
            </w:r>
            <w:r w:rsidR="007A0453">
              <w:rPr>
                <w:rFonts w:hint="eastAsia"/>
                <w:snapToGrid w:val="0"/>
                <w:spacing w:val="-16"/>
              </w:rPr>
              <w:t>第１</w:t>
            </w:r>
            <w:r w:rsidRPr="00574CD4">
              <w:rPr>
                <w:rFonts w:hint="eastAsia"/>
                <w:snapToGrid w:val="0"/>
                <w:spacing w:val="-16"/>
              </w:rPr>
              <w:t>子・２子（３歳未満）</w:t>
            </w:r>
            <w:r>
              <w:rPr>
                <w:rFonts w:hint="eastAsia"/>
                <w:snapToGrid w:val="0"/>
              </w:rPr>
              <w:t xml:space="preserve">　</w:t>
            </w:r>
            <w:r w:rsidR="00574CD4">
              <w:rPr>
                <w:rFonts w:hint="eastAsia"/>
                <w:snapToGrid w:val="0"/>
              </w:rPr>
              <w:t xml:space="preserve">　</w:t>
            </w:r>
            <w:r w:rsidR="00574CD4" w:rsidRPr="00345DE4">
              <w:rPr>
                <w:rFonts w:hint="eastAsia"/>
                <w:snapToGrid w:val="0"/>
                <w:spacing w:val="-20"/>
              </w:rPr>
              <w:t xml:space="preserve">　</w:t>
            </w:r>
            <w:r w:rsidR="002467BE">
              <w:rPr>
                <w:rFonts w:hint="eastAsia"/>
                <w:snapToGrid w:val="0"/>
                <w:spacing w:val="-20"/>
              </w:rPr>
              <w:t xml:space="preserve">　</w:t>
            </w:r>
            <w:r>
              <w:rPr>
                <w:rFonts w:hint="eastAsia"/>
                <w:snapToGrid w:val="0"/>
              </w:rPr>
              <w:t>名</w:t>
            </w:r>
            <w:r w:rsidR="009869DB">
              <w:rPr>
                <w:rFonts w:hint="eastAsia"/>
                <w:snapToGrid w:val="0"/>
              </w:rPr>
              <w:t xml:space="preserve">　</w:t>
            </w:r>
            <w:r w:rsidR="009E5AF5">
              <w:rPr>
                <w:snapToGrid w:val="0"/>
              </w:rPr>
              <w:t>15</w:t>
            </w:r>
            <w:r>
              <w:rPr>
                <w:snapToGrid w:val="0"/>
              </w:rPr>
              <w:t>,000</w:t>
            </w:r>
            <w:r>
              <w:rPr>
                <w:rFonts w:hint="eastAsia"/>
                <w:snapToGrid w:val="0"/>
              </w:rPr>
              <w:t xml:space="preserve">円　／月×　　</w:t>
            </w:r>
            <w:r w:rsidR="00887A38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proofErr w:type="gramStart"/>
            <w:r>
              <w:rPr>
                <w:rFonts w:hint="eastAsia"/>
                <w:snapToGrid w:val="0"/>
              </w:rPr>
              <w:t>か</w:t>
            </w:r>
            <w:proofErr w:type="gramEnd"/>
            <w:r>
              <w:rPr>
                <w:rFonts w:hint="eastAsia"/>
                <w:snapToGrid w:val="0"/>
              </w:rPr>
              <w:t>月</w:t>
            </w:r>
          </w:p>
          <w:p w:rsidR="009E5AF5" w:rsidRDefault="009E5AF5" w:rsidP="000B08AE">
            <w:pPr>
              <w:spacing w:line="300" w:lineRule="exact"/>
              <w:ind w:left="102" w:right="102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 </w:t>
            </w:r>
            <w:r w:rsidRPr="009E5AF5">
              <w:rPr>
                <w:rFonts w:hint="eastAsia"/>
                <w:snapToGrid w:val="0"/>
              </w:rPr>
              <w:t xml:space="preserve">第３子以降　　　　　　　　</w:t>
            </w:r>
            <w:r w:rsidR="002467BE">
              <w:rPr>
                <w:rFonts w:hint="eastAsia"/>
                <w:snapToGrid w:val="0"/>
              </w:rPr>
              <w:t xml:space="preserve">　</w:t>
            </w:r>
            <w:r w:rsidRPr="009E5AF5">
              <w:rPr>
                <w:rFonts w:hint="eastAsia"/>
                <w:snapToGrid w:val="0"/>
              </w:rPr>
              <w:t xml:space="preserve">名　</w:t>
            </w:r>
            <w:r w:rsidRPr="009E5AF5">
              <w:rPr>
                <w:snapToGrid w:val="0"/>
              </w:rPr>
              <w:t>15,000</w:t>
            </w:r>
            <w:r w:rsidRPr="009E5AF5">
              <w:rPr>
                <w:rFonts w:hint="eastAsia"/>
                <w:snapToGrid w:val="0"/>
              </w:rPr>
              <w:t xml:space="preserve">円　／月×　　　　　</w:t>
            </w:r>
            <w:proofErr w:type="gramStart"/>
            <w:r w:rsidRPr="009E5AF5">
              <w:rPr>
                <w:rFonts w:hint="eastAsia"/>
                <w:snapToGrid w:val="0"/>
              </w:rPr>
              <w:t>か</w:t>
            </w:r>
            <w:proofErr w:type="gramEnd"/>
            <w:r w:rsidRPr="009E5AF5">
              <w:rPr>
                <w:rFonts w:hint="eastAsia"/>
                <w:snapToGrid w:val="0"/>
              </w:rPr>
              <w:t>月</w:t>
            </w:r>
            <w:r>
              <w:rPr>
                <w:rFonts w:hint="eastAsia"/>
                <w:snapToGrid w:val="0"/>
              </w:rPr>
              <w:t xml:space="preserve">　</w:t>
            </w:r>
          </w:p>
          <w:p w:rsidR="00EC2896" w:rsidRPr="00341817" w:rsidRDefault="009E5AF5" w:rsidP="00341817">
            <w:pPr>
              <w:spacing w:line="300" w:lineRule="exact"/>
              <w:ind w:left="102" w:right="102" w:firstLineChars="250" w:firstLine="525"/>
              <w:rPr>
                <w:snapToGrid w:val="0"/>
              </w:rPr>
            </w:pPr>
            <w:r w:rsidRPr="00341817">
              <w:rPr>
                <w:rFonts w:hint="eastAsia"/>
                <w:snapToGrid w:val="0"/>
              </w:rPr>
              <w:t xml:space="preserve">中学生                  </w:t>
            </w:r>
            <w:r w:rsidR="002467BE">
              <w:rPr>
                <w:rFonts w:hint="eastAsia"/>
                <w:snapToGrid w:val="0"/>
              </w:rPr>
              <w:t xml:space="preserve">　</w:t>
            </w:r>
            <w:r w:rsidRPr="00341817">
              <w:rPr>
                <w:rFonts w:hint="eastAsia"/>
                <w:snapToGrid w:val="0"/>
              </w:rPr>
              <w:t xml:space="preserve"> </w:t>
            </w:r>
            <w:r w:rsidRPr="00341817">
              <w:rPr>
                <w:snapToGrid w:val="0"/>
              </w:rPr>
              <w:t xml:space="preserve"> </w:t>
            </w:r>
            <w:r w:rsidRPr="00341817">
              <w:rPr>
                <w:rFonts w:hint="eastAsia"/>
                <w:snapToGrid w:val="0"/>
              </w:rPr>
              <w:t>名　1</w:t>
            </w:r>
            <w:r w:rsidRPr="00341817">
              <w:rPr>
                <w:snapToGrid w:val="0"/>
              </w:rPr>
              <w:t>0,000</w:t>
            </w:r>
            <w:r w:rsidRPr="00341817">
              <w:rPr>
                <w:rFonts w:hint="eastAsia"/>
                <w:snapToGrid w:val="0"/>
              </w:rPr>
              <w:t xml:space="preserve">円　／月×　　　　　</w:t>
            </w:r>
            <w:proofErr w:type="gramStart"/>
            <w:r w:rsidRPr="00341817">
              <w:rPr>
                <w:rFonts w:hint="eastAsia"/>
                <w:snapToGrid w:val="0"/>
              </w:rPr>
              <w:t>か</w:t>
            </w:r>
            <w:proofErr w:type="gramEnd"/>
            <w:r w:rsidRPr="00341817">
              <w:rPr>
                <w:rFonts w:hint="eastAsia"/>
                <w:snapToGrid w:val="0"/>
              </w:rPr>
              <w:t>月</w:t>
            </w:r>
          </w:p>
          <w:p w:rsidR="00341817" w:rsidRPr="009E5AF5" w:rsidRDefault="002467BE" w:rsidP="00341817">
            <w:pPr>
              <w:spacing w:line="300" w:lineRule="exact"/>
              <w:ind w:left="102" w:right="102" w:firstLineChars="250" w:firstLine="525"/>
              <w:rPr>
                <w:snapToGrid w:val="0"/>
              </w:rPr>
            </w:pPr>
            <w:r>
              <w:rPr>
                <w:rFonts w:hint="eastAsia"/>
                <w:snapToGrid w:val="0"/>
                <w:u w:val="single"/>
              </w:rPr>
              <w:t>高校生（専門学校生含む</w:t>
            </w:r>
            <w:r w:rsidR="00341817">
              <w:rPr>
                <w:rFonts w:hint="eastAsia"/>
                <w:snapToGrid w:val="0"/>
                <w:u w:val="single"/>
              </w:rPr>
              <w:t>）</w:t>
            </w:r>
            <w:r w:rsidR="00341817" w:rsidRPr="009E5AF5">
              <w:rPr>
                <w:rFonts w:hint="eastAsia"/>
                <w:snapToGrid w:val="0"/>
                <w:u w:val="single"/>
              </w:rPr>
              <w:t xml:space="preserve">   </w:t>
            </w:r>
            <w:r w:rsidR="00341817" w:rsidRPr="009E5AF5">
              <w:rPr>
                <w:snapToGrid w:val="0"/>
                <w:u w:val="single"/>
              </w:rPr>
              <w:t xml:space="preserve"> </w:t>
            </w:r>
            <w:r w:rsidR="00341817" w:rsidRPr="009E5AF5">
              <w:rPr>
                <w:rFonts w:hint="eastAsia"/>
                <w:snapToGrid w:val="0"/>
                <w:u w:val="single"/>
              </w:rPr>
              <w:t>名　1</w:t>
            </w:r>
            <w:r w:rsidR="00341817" w:rsidRPr="009E5AF5">
              <w:rPr>
                <w:snapToGrid w:val="0"/>
                <w:u w:val="single"/>
              </w:rPr>
              <w:t>0,000</w:t>
            </w:r>
            <w:r w:rsidR="00341817" w:rsidRPr="009E5AF5">
              <w:rPr>
                <w:rFonts w:hint="eastAsia"/>
                <w:snapToGrid w:val="0"/>
                <w:u w:val="single"/>
              </w:rPr>
              <w:t xml:space="preserve">円　／月×　　　　　</w:t>
            </w:r>
            <w:proofErr w:type="gramStart"/>
            <w:r w:rsidR="00341817" w:rsidRPr="009E5AF5">
              <w:rPr>
                <w:rFonts w:hint="eastAsia"/>
                <w:snapToGrid w:val="0"/>
                <w:u w:val="single"/>
              </w:rPr>
              <w:t>か</w:t>
            </w:r>
            <w:proofErr w:type="gramEnd"/>
            <w:r w:rsidR="00341817" w:rsidRPr="009E5AF5">
              <w:rPr>
                <w:rFonts w:hint="eastAsia"/>
                <w:snapToGrid w:val="0"/>
                <w:u w:val="single"/>
              </w:rPr>
              <w:t>月</w:t>
            </w:r>
          </w:p>
          <w:p w:rsidR="003A6CFA" w:rsidRPr="000C43F4" w:rsidRDefault="00EC2896" w:rsidP="000B08AE">
            <w:pPr>
              <w:spacing w:line="300" w:lineRule="exact"/>
              <w:ind w:left="102" w:right="102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A4143F"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支　給　額　　　　　　</w:t>
            </w:r>
            <w:r w:rsidR="00887A38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2467BE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　　円　／月×　</w:t>
            </w:r>
            <w:r w:rsidR="00C4052E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C4052E">
              <w:rPr>
                <w:rFonts w:hint="eastAsia"/>
                <w:snapToGrid w:val="0"/>
              </w:rPr>
              <w:t xml:space="preserve">　</w:t>
            </w:r>
            <w:proofErr w:type="gramStart"/>
            <w:r>
              <w:rPr>
                <w:rFonts w:hint="eastAsia"/>
                <w:snapToGrid w:val="0"/>
              </w:rPr>
              <w:t>か</w:t>
            </w:r>
            <w:proofErr w:type="gramEnd"/>
            <w:r>
              <w:rPr>
                <w:rFonts w:hint="eastAsia"/>
                <w:snapToGrid w:val="0"/>
              </w:rPr>
              <w:t>月</w:t>
            </w:r>
          </w:p>
        </w:tc>
      </w:tr>
    </w:tbl>
    <w:p w:rsidR="00C11343" w:rsidRDefault="00C11343" w:rsidP="001A265B">
      <w:pPr>
        <w:spacing w:line="160" w:lineRule="exact"/>
      </w:pPr>
    </w:p>
    <w:tbl>
      <w:tblPr>
        <w:tblW w:w="971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240"/>
        <w:gridCol w:w="241"/>
        <w:gridCol w:w="241"/>
        <w:gridCol w:w="241"/>
        <w:gridCol w:w="240"/>
        <w:gridCol w:w="241"/>
        <w:gridCol w:w="241"/>
        <w:gridCol w:w="241"/>
        <w:gridCol w:w="240"/>
        <w:gridCol w:w="241"/>
        <w:gridCol w:w="241"/>
        <w:gridCol w:w="241"/>
        <w:gridCol w:w="2552"/>
        <w:gridCol w:w="1069"/>
        <w:gridCol w:w="1620"/>
        <w:gridCol w:w="120"/>
        <w:gridCol w:w="936"/>
      </w:tblGrid>
      <w:tr w:rsidR="00341817" w:rsidRPr="00B32A68" w:rsidTr="00341817">
        <w:trPr>
          <w:gridAfter w:val="2"/>
          <w:wAfter w:w="1056" w:type="dxa"/>
          <w:cantSplit/>
          <w:trHeight w:hRule="exact" w:val="113"/>
        </w:trPr>
        <w:tc>
          <w:tcPr>
            <w:tcW w:w="525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tbRlV"/>
            <w:vAlign w:val="center"/>
            <w:hideMark/>
          </w:tcPr>
          <w:p w:rsidR="00341817" w:rsidRPr="005D3918" w:rsidRDefault="00341817" w:rsidP="00A5760C">
            <w:pPr>
              <w:snapToGrid w:val="0"/>
              <w:spacing w:line="210" w:lineRule="exact"/>
              <w:ind w:left="40" w:right="4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児　　童　　名</w:t>
            </w:r>
          </w:p>
        </w:tc>
        <w:tc>
          <w:tcPr>
            <w:tcW w:w="2889" w:type="dxa"/>
            <w:gridSpan w:val="1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41817" w:rsidRDefault="00341817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/>
                <w:snapToGrid w:val="0"/>
              </w:rPr>
            </w:pPr>
            <w:r w:rsidRPr="007E7553">
              <w:rPr>
                <w:rFonts w:ascii="ＭＳ ゴシック" w:eastAsia="ＭＳ ゴシック" w:hAnsi="ＭＳ ゴシック" w:hint="eastAsia"/>
                <w:snapToGrid w:val="0"/>
                <w:spacing w:val="135"/>
                <w:kern w:val="0"/>
                <w:fitText w:val="1680" w:id="-1047742975"/>
              </w:rPr>
              <w:t>個人番</w:t>
            </w:r>
            <w:r w:rsidRPr="007E7553">
              <w:rPr>
                <w:rFonts w:ascii="ＭＳ ゴシック" w:eastAsia="ＭＳ ゴシック" w:hAnsi="ＭＳ ゴシック" w:hint="eastAsia"/>
                <w:snapToGrid w:val="0"/>
                <w:spacing w:val="15"/>
                <w:kern w:val="0"/>
                <w:fitText w:val="1680" w:id="-1047742975"/>
              </w:rPr>
              <w:t>号</w:t>
            </w:r>
          </w:p>
          <w:p w:rsidR="00341817" w:rsidRPr="005D3918" w:rsidRDefault="00341817" w:rsidP="00341817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341817">
              <w:rPr>
                <w:rFonts w:ascii="ＭＳ ゴシック" w:eastAsia="ＭＳ ゴシック" w:hAnsi="ＭＳ ゴシック" w:hint="eastAsia"/>
                <w:snapToGrid w:val="0"/>
                <w:spacing w:val="630"/>
                <w:kern w:val="0"/>
                <w:fitText w:val="1680" w:id="-1047742974"/>
              </w:rPr>
              <w:t>氏</w:t>
            </w:r>
            <w:r w:rsidRPr="00341817">
              <w:rPr>
                <w:rFonts w:ascii="ＭＳ ゴシック" w:eastAsia="ＭＳ ゴシック" w:hAnsi="ＭＳ ゴシック" w:hint="eastAsia"/>
                <w:snapToGrid w:val="0"/>
                <w:kern w:val="0"/>
                <w:fitText w:val="1680" w:id="-1047742974"/>
              </w:rPr>
              <w:t>名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41817" w:rsidRPr="005D3918" w:rsidRDefault="00C07079" w:rsidP="00AF77C5">
            <w:pPr>
              <w:snapToGrid w:val="0"/>
              <w:spacing w:line="520" w:lineRule="exact"/>
              <w:ind w:left="102" w:right="102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379095</wp:posOffset>
                      </wp:positionV>
                      <wp:extent cx="552450" cy="318135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181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07079" w:rsidRDefault="00C07079">
                                  <w:r>
                                    <w:rPr>
                                      <w:rFonts w:hint="eastAsia"/>
                                    </w:rPr>
                                    <w:t>H</w:t>
                                  </w:r>
                                </w:p>
                                <w:p w:rsidR="00C07079" w:rsidRDefault="00C07079">
                                  <w:r>
                                    <w:t>R</w:t>
                                  </w:r>
                                </w:p>
                                <w:p w:rsidR="00C07079" w:rsidRDefault="00C07079" w:rsidP="00C07079">
                                  <w:r>
                                    <w:rPr>
                                      <w:rFonts w:hint="eastAsia"/>
                                    </w:rPr>
                                    <w:t>H</w:t>
                                  </w:r>
                                </w:p>
                                <w:p w:rsidR="00C07079" w:rsidRDefault="00C07079" w:rsidP="00C07079">
                                  <w:pPr>
                                    <w:spacing w:line="420" w:lineRule="exact"/>
                                  </w:pPr>
                                  <w:r>
                                    <w:t>R</w:t>
                                  </w:r>
                                </w:p>
                                <w:p w:rsidR="00C07079" w:rsidRDefault="00C07079" w:rsidP="00C07079">
                                  <w:pPr>
                                    <w:spacing w:line="42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H</w:t>
                                  </w:r>
                                </w:p>
                                <w:p w:rsidR="00C07079" w:rsidRDefault="00C07079" w:rsidP="00C07079">
                                  <w:r>
                                    <w:t>R</w:t>
                                  </w:r>
                                </w:p>
                                <w:p w:rsidR="00C07079" w:rsidRDefault="00C07079" w:rsidP="00C07079">
                                  <w:r>
                                    <w:rPr>
                                      <w:rFonts w:hint="eastAsia"/>
                                    </w:rPr>
                                    <w:t>H</w:t>
                                  </w:r>
                                </w:p>
                                <w:p w:rsidR="00C07079" w:rsidRDefault="00C07079" w:rsidP="00C07079">
                                  <w:pPr>
                                    <w:spacing w:line="420" w:lineRule="exact"/>
                                  </w:pPr>
                                  <w:r>
                                    <w:t>R</w:t>
                                  </w:r>
                                </w:p>
                                <w:p w:rsidR="00C07079" w:rsidRDefault="00C07079" w:rsidP="00C07079">
                                  <w:pPr>
                                    <w:spacing w:line="42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H</w:t>
                                  </w:r>
                                </w:p>
                                <w:p w:rsidR="00C07079" w:rsidRDefault="00C07079" w:rsidP="00C07079">
                                  <w:pPr>
                                    <w:spacing w:line="420" w:lineRule="exact"/>
                                  </w:pPr>
                                  <w:r>
                                    <w:t>R</w:t>
                                  </w:r>
                                </w:p>
                                <w:p w:rsidR="00C07079" w:rsidRDefault="00C07079" w:rsidP="00C07079">
                                  <w:pPr>
                                    <w:spacing w:line="42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H</w:t>
                                  </w:r>
                                </w:p>
                                <w:p w:rsidR="00C07079" w:rsidRDefault="00C07079" w:rsidP="00C07079">
                                  <w:r>
                                    <w:t>R</w:t>
                                  </w:r>
                                </w:p>
                                <w:p w:rsidR="00C07079" w:rsidRDefault="00C07079" w:rsidP="00C0707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4.25pt;margin-top:29.85pt;width:43.5pt;height:25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khdSwIAAGIEAAAOAAAAZHJzL2Uyb0RvYy54bWysVMFu2zAMvQ/YPwi6L47TuOuMOEXWIsOA&#10;oC2QDj0rshwbsEVNUmJnxwYo9hH7hWHnfY9/ZJTspFm307CLTIrUI/lIenLZVCXZCm0KkAkNB0NK&#10;hOSQFnKd0E/38zcXlBjLZMpKkCKhO2Ho5fT1q0mtYjGCHMpUaIIg0sS1SmhurYqDwPBcVMwMQAmJ&#10;xgx0xSyqeh2kmtWIXpXBaDg8D2rQqdLAhTF4e90Z6dTjZ5ng9jbLjLCkTCjmZv2p/blyZzCdsHit&#10;mcoL3qfB/iGLihUSgx6hrpllZKOLP6CqgmswkNkBhyqALCu48DVgNeHwRTXLnCnha0FyjDrSZP4f&#10;LL/Z3mlSpAmNKJGswha1+6f28Xv7+LPdfyXt/lu737ePP1AnkaOrVibGV0uF72zzHhps++He4KVj&#10;ocl05b5YH0E7Er87ki0aSzheRtFoHKGFo+ksvAjPUEH44Pm10sZ+EFARJyRUYzM9x2y7MLZzPbi4&#10;YBLmRVn6hpaS1Ak9d5C/WRC8lBjD1dDl6iTbrJq+sBWkO6xLQzcoRvF5gcEXzNg7pnEyMGGcdnuL&#10;R1YCBoFeoiQH/eVv984fG4ZWSmqctISazxumBSXlR4mtfBeOx240vTKO3o5Q0aeW1alFbqorwGEO&#10;ca8U96Lzt+VBzDRUD7gUMxcVTUxyjJ1QexCvbDf/uFRczGbeCYdRMbuQS8UdtCPNUXvfPDCtev4t&#10;du4GDjPJ4hdt6Hw7umcbC1nhe+QI7ljtecdB9l3ul85tyqnuvZ5/DdNfAAAA//8DAFBLAwQUAAYA&#10;CAAAACEAKfmTdt0AAAAHAQAADwAAAGRycy9kb3ducmV2LnhtbEyOTUvDQBRF94L/YXiCOzuxkDaN&#10;mZQSKILoorUbdy+Z1yQ4HzEzbaO/3ufKLg/3cu8p1pM14kxj6L1T8DhLQJBrvO5dq+Dwvn3IQISI&#10;TqPxjhR8U4B1eXtTYK79xe3ovI+t4BEXclTQxTjkUoamI4th5gdynB39aDEyjq3UI1543Bo5T5KF&#10;tNg7fuhwoKqj5nN/sgpequ0b7uq5zX5M9fx63Axfh49Uqfu7afMEItIU/8vwp8/qULJT7U9OB2EU&#10;ZCkXFaSrJQiOVylzzbxIliDLQl77l78AAAD//wMAUEsBAi0AFAAGAAgAAAAhALaDOJL+AAAA4QEA&#10;ABMAAAAAAAAAAAAAAAAAAAAAAFtDb250ZW50X1R5cGVzXS54bWxQSwECLQAUAAYACAAAACEAOP0h&#10;/9YAAACUAQAACwAAAAAAAAAAAAAAAAAvAQAAX3JlbHMvLnJlbHNQSwECLQAUAAYACAAAACEADfpI&#10;XUsCAABiBAAADgAAAAAAAAAAAAAAAAAuAgAAZHJzL2Uyb0RvYy54bWxQSwECLQAUAAYACAAAACEA&#10;KfmTdt0AAAAHAQAADwAAAAAAAAAAAAAAAAClBAAAZHJzL2Rvd25yZXYueG1sUEsFBgAAAAAEAAQA&#10;8wAAAK8FAAAAAA==&#10;" filled="f" stroked="f" strokeweight=".5pt">
                      <v:textbox>
                        <w:txbxContent>
                          <w:p w:rsidR="00C07079" w:rsidRDefault="00C0707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H</w:t>
                            </w:r>
                          </w:p>
                          <w:p w:rsidR="00C07079" w:rsidRDefault="00C07079">
                            <w:r>
                              <w:t>R</w:t>
                            </w:r>
                          </w:p>
                          <w:p w:rsidR="00C07079" w:rsidRDefault="00C07079" w:rsidP="00C0707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H</w:t>
                            </w:r>
                          </w:p>
                          <w:p w:rsidR="00C07079" w:rsidRDefault="00C07079" w:rsidP="00C07079">
                            <w:pPr>
                              <w:spacing w:line="420" w:lineRule="exact"/>
                            </w:pPr>
                            <w:r>
                              <w:t>R</w:t>
                            </w:r>
                          </w:p>
                          <w:p w:rsidR="00C07079" w:rsidRDefault="00C07079" w:rsidP="00C07079">
                            <w:pPr>
                              <w:spacing w:line="4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H</w:t>
                            </w:r>
                          </w:p>
                          <w:p w:rsidR="00C07079" w:rsidRDefault="00C07079" w:rsidP="00C07079">
                            <w:r>
                              <w:t>R</w:t>
                            </w:r>
                          </w:p>
                          <w:p w:rsidR="00C07079" w:rsidRDefault="00C07079" w:rsidP="00C0707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H</w:t>
                            </w:r>
                          </w:p>
                          <w:p w:rsidR="00C07079" w:rsidRDefault="00C07079" w:rsidP="00C07079">
                            <w:pPr>
                              <w:spacing w:line="420" w:lineRule="exact"/>
                            </w:pPr>
                            <w:r>
                              <w:t>R</w:t>
                            </w:r>
                          </w:p>
                          <w:p w:rsidR="00C07079" w:rsidRDefault="00C07079" w:rsidP="00C07079">
                            <w:pPr>
                              <w:spacing w:line="4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H</w:t>
                            </w:r>
                          </w:p>
                          <w:p w:rsidR="00C07079" w:rsidRDefault="00C07079" w:rsidP="00C07079">
                            <w:pPr>
                              <w:spacing w:line="420" w:lineRule="exact"/>
                              <w:rPr>
                                <w:rFonts w:hint="eastAsia"/>
                              </w:rPr>
                            </w:pPr>
                            <w:r>
                              <w:t>R</w:t>
                            </w:r>
                          </w:p>
                          <w:p w:rsidR="00C07079" w:rsidRDefault="00C07079" w:rsidP="00C07079">
                            <w:pPr>
                              <w:spacing w:line="4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H</w:t>
                            </w:r>
                          </w:p>
                          <w:p w:rsidR="00C07079" w:rsidRDefault="00C07079" w:rsidP="00C07079">
                            <w:r>
                              <w:t>R</w:t>
                            </w:r>
                          </w:p>
                          <w:p w:rsidR="00C07079" w:rsidRDefault="00C07079" w:rsidP="00C07079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817" w:rsidRPr="005D3918">
              <w:rPr>
                <w:rFonts w:ascii="ＭＳ ゴシック" w:eastAsia="ＭＳ ゴシック" w:hAnsi="ＭＳ ゴシック" w:hint="eastAsia"/>
                <w:snapToGrid w:val="0"/>
              </w:rPr>
              <w:t>生　年　月　日</w:t>
            </w:r>
          </w:p>
        </w:tc>
        <w:tc>
          <w:tcPr>
            <w:tcW w:w="106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41817" w:rsidRPr="005D3918" w:rsidRDefault="00341817">
            <w:pPr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同居・</w:t>
            </w:r>
          </w:p>
          <w:p w:rsidR="00341817" w:rsidRPr="005D3918" w:rsidRDefault="00341817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別居の別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1817" w:rsidRPr="005D3918" w:rsidRDefault="00341817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住　所</w:t>
            </w:r>
          </w:p>
        </w:tc>
      </w:tr>
      <w:tr w:rsidR="000C43F4" w:rsidRPr="00B32A68" w:rsidTr="000C43F4">
        <w:trPr>
          <w:cantSplit/>
          <w:trHeight w:hRule="exact" w:val="525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889" w:type="dxa"/>
            <w:gridSpan w:val="1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Align w:val="center"/>
            <w:hideMark/>
          </w:tcPr>
          <w:p w:rsidR="000C43F4" w:rsidRPr="00C712A2" w:rsidRDefault="000C43F4" w:rsidP="00C712A2">
            <w:pPr>
              <w:snapToGrid w:val="0"/>
              <w:spacing w:line="210" w:lineRule="exact"/>
              <w:ind w:left="20" w:right="20"/>
              <w:rPr>
                <w:rFonts w:cs="ＭＳ 明朝"/>
                <w:snapToGrid w:val="0"/>
                <w:sz w:val="20"/>
                <w:szCs w:val="20"/>
              </w:rPr>
            </w:pPr>
            <w:r w:rsidRPr="00C712A2">
              <w:rPr>
                <w:rFonts w:hint="eastAsia"/>
                <w:snapToGrid w:val="0"/>
                <w:sz w:val="20"/>
                <w:szCs w:val="20"/>
              </w:rPr>
              <w:t>支給対象児童○印</w:t>
            </w:r>
          </w:p>
        </w:tc>
      </w:tr>
      <w:tr w:rsidR="000C43F4" w:rsidRPr="00B32A68" w:rsidTr="000C43F4">
        <w:trPr>
          <w:cantSplit/>
          <w:trHeight w:val="340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0C43F4" w:rsidRPr="00AF77C5" w:rsidRDefault="000C43F4" w:rsidP="00AF77C5">
            <w:pPr>
              <w:snapToGrid w:val="0"/>
              <w:spacing w:line="210" w:lineRule="exact"/>
              <w:ind w:left="100" w:right="100"/>
              <w:jc w:val="right"/>
              <w:rPr>
                <w:rFonts w:ascii="ＭＳ ゴシック" w:eastAsia="ＭＳ ゴシック" w:hAnsi="ＭＳ ゴシック"/>
                <w:snapToGrid w:val="0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年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月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日</w:t>
            </w:r>
          </w:p>
        </w:tc>
        <w:tc>
          <w:tcPr>
            <w:tcW w:w="1069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同・別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 w:val="restart"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B08AE">
        <w:trPr>
          <w:cantSplit/>
          <w:trHeight w:hRule="exact" w:val="454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889" w:type="dxa"/>
            <w:gridSpan w:val="1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/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069" w:type="dxa"/>
            <w:vMerge/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620" w:type="dxa"/>
            <w:vMerge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C43F4">
        <w:trPr>
          <w:cantSplit/>
          <w:trHeight w:val="340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 w:val="restart"/>
            <w:vAlign w:val="center"/>
            <w:hideMark/>
          </w:tcPr>
          <w:p w:rsidR="000C43F4" w:rsidRPr="005D3918" w:rsidRDefault="000C43F4" w:rsidP="00AF77C5">
            <w:pPr>
              <w:snapToGrid w:val="0"/>
              <w:spacing w:line="700" w:lineRule="exact"/>
              <w:ind w:left="102" w:right="102"/>
              <w:jc w:val="righ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年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月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日</w:t>
            </w:r>
          </w:p>
        </w:tc>
        <w:tc>
          <w:tcPr>
            <w:tcW w:w="1069" w:type="dxa"/>
            <w:vMerge w:val="restart"/>
            <w:vAlign w:val="center"/>
            <w:hideMark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同・別</w:t>
            </w:r>
          </w:p>
        </w:tc>
        <w:tc>
          <w:tcPr>
            <w:tcW w:w="1620" w:type="dxa"/>
            <w:vMerge w:val="restart"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 w:val="restart"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B08AE">
        <w:trPr>
          <w:cantSplit/>
          <w:trHeight w:hRule="exact" w:val="454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889" w:type="dxa"/>
            <w:gridSpan w:val="12"/>
            <w:tcBorders>
              <w:left w:val="single" w:sz="12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/>
            <w:vAlign w:val="center"/>
          </w:tcPr>
          <w:p w:rsidR="000C43F4" w:rsidRPr="005D3918" w:rsidRDefault="000C43F4" w:rsidP="00DF2176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069" w:type="dxa"/>
            <w:vMerge/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620" w:type="dxa"/>
            <w:vMerge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C43F4">
        <w:trPr>
          <w:cantSplit/>
          <w:trHeight w:val="340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 w:val="restart"/>
            <w:vAlign w:val="center"/>
            <w:hideMark/>
          </w:tcPr>
          <w:p w:rsidR="000C43F4" w:rsidRPr="005D3918" w:rsidRDefault="000C43F4" w:rsidP="00AF77C5">
            <w:pPr>
              <w:snapToGrid w:val="0"/>
              <w:spacing w:line="-700" w:lineRule="auto"/>
              <w:ind w:left="100" w:right="100"/>
              <w:jc w:val="righ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年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月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日</w:t>
            </w:r>
          </w:p>
        </w:tc>
        <w:tc>
          <w:tcPr>
            <w:tcW w:w="1069" w:type="dxa"/>
            <w:vMerge w:val="restart"/>
            <w:vAlign w:val="center"/>
            <w:hideMark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同・別</w:t>
            </w:r>
          </w:p>
        </w:tc>
        <w:tc>
          <w:tcPr>
            <w:tcW w:w="1620" w:type="dxa"/>
            <w:vMerge w:val="restart"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 w:val="restart"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B08AE">
        <w:trPr>
          <w:cantSplit/>
          <w:trHeight w:hRule="exact" w:val="454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889" w:type="dxa"/>
            <w:gridSpan w:val="12"/>
            <w:tcBorders>
              <w:left w:val="single" w:sz="12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/>
            <w:vAlign w:val="center"/>
          </w:tcPr>
          <w:p w:rsidR="000C43F4" w:rsidRPr="005D3918" w:rsidRDefault="000C43F4" w:rsidP="00DF2176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069" w:type="dxa"/>
            <w:vMerge/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620" w:type="dxa"/>
            <w:vMerge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C43F4">
        <w:trPr>
          <w:cantSplit/>
          <w:trHeight w:val="340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 w:val="restart"/>
            <w:vAlign w:val="center"/>
            <w:hideMark/>
          </w:tcPr>
          <w:p w:rsidR="000C43F4" w:rsidRPr="005D3918" w:rsidRDefault="000C43F4" w:rsidP="00AF77C5">
            <w:pPr>
              <w:snapToGrid w:val="0"/>
              <w:spacing w:line="-700" w:lineRule="auto"/>
              <w:ind w:left="100" w:right="100"/>
              <w:jc w:val="righ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年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月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日</w:t>
            </w:r>
          </w:p>
        </w:tc>
        <w:tc>
          <w:tcPr>
            <w:tcW w:w="1069" w:type="dxa"/>
            <w:vMerge w:val="restart"/>
            <w:vAlign w:val="center"/>
            <w:hideMark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同・別</w:t>
            </w:r>
          </w:p>
        </w:tc>
        <w:tc>
          <w:tcPr>
            <w:tcW w:w="1620" w:type="dxa"/>
            <w:vMerge w:val="restart"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 w:val="restart"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B08AE">
        <w:trPr>
          <w:cantSplit/>
          <w:trHeight w:hRule="exact" w:val="454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889" w:type="dxa"/>
            <w:gridSpan w:val="12"/>
            <w:tcBorders>
              <w:left w:val="single" w:sz="12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/>
            <w:vAlign w:val="center"/>
          </w:tcPr>
          <w:p w:rsidR="000C43F4" w:rsidRPr="005D3918" w:rsidRDefault="000C43F4" w:rsidP="00DF2176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069" w:type="dxa"/>
            <w:vMerge/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620" w:type="dxa"/>
            <w:vMerge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C43F4">
        <w:trPr>
          <w:cantSplit/>
          <w:trHeight w:val="340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 w:val="restart"/>
            <w:vAlign w:val="center"/>
            <w:hideMark/>
          </w:tcPr>
          <w:p w:rsidR="000C43F4" w:rsidRPr="005D3918" w:rsidRDefault="000C43F4" w:rsidP="00AF77C5">
            <w:pPr>
              <w:snapToGrid w:val="0"/>
              <w:spacing w:line="-700" w:lineRule="auto"/>
              <w:ind w:left="100" w:right="100"/>
              <w:jc w:val="righ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年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月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日</w:t>
            </w:r>
          </w:p>
        </w:tc>
        <w:tc>
          <w:tcPr>
            <w:tcW w:w="1069" w:type="dxa"/>
            <w:vMerge w:val="restart"/>
            <w:vAlign w:val="center"/>
            <w:hideMark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同・別</w:t>
            </w:r>
          </w:p>
        </w:tc>
        <w:tc>
          <w:tcPr>
            <w:tcW w:w="1620" w:type="dxa"/>
            <w:vMerge w:val="restart"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 w:val="restart"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B08AE">
        <w:trPr>
          <w:cantSplit/>
          <w:trHeight w:hRule="exact" w:val="454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889" w:type="dxa"/>
            <w:gridSpan w:val="12"/>
            <w:tcBorders>
              <w:left w:val="single" w:sz="12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/>
            <w:vAlign w:val="center"/>
          </w:tcPr>
          <w:p w:rsidR="000C43F4" w:rsidRPr="005D3918" w:rsidRDefault="000C43F4" w:rsidP="00DF2176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069" w:type="dxa"/>
            <w:vMerge/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620" w:type="dxa"/>
            <w:vMerge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C43F4">
        <w:trPr>
          <w:cantSplit/>
          <w:trHeight w:val="340"/>
        </w:trPr>
        <w:tc>
          <w:tcPr>
            <w:tcW w:w="525" w:type="dxa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left w:val="single" w:sz="4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 w:val="restart"/>
            <w:vAlign w:val="center"/>
            <w:hideMark/>
          </w:tcPr>
          <w:p w:rsidR="000C43F4" w:rsidRPr="005D3918" w:rsidRDefault="000C43F4" w:rsidP="00AF77C5">
            <w:pPr>
              <w:snapToGrid w:val="0"/>
              <w:spacing w:line="-700" w:lineRule="auto"/>
              <w:ind w:left="100" w:right="100"/>
              <w:jc w:val="righ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年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 xml:space="preserve">月　</w:t>
            </w:r>
            <w:r w:rsidRPr="00351624">
              <w:rPr>
                <w:rFonts w:ascii="ＭＳ ゴシック" w:eastAsia="ＭＳ ゴシック" w:hAnsi="ＭＳ ゴシック"/>
                <w:snapToGrid w:val="0"/>
                <w:spacing w:val="46"/>
              </w:rPr>
              <w:t xml:space="preserve"> </w:t>
            </w: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日</w:t>
            </w:r>
          </w:p>
        </w:tc>
        <w:tc>
          <w:tcPr>
            <w:tcW w:w="1069" w:type="dxa"/>
            <w:vMerge w:val="restart"/>
            <w:vAlign w:val="center"/>
            <w:hideMark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5D3918">
              <w:rPr>
                <w:rFonts w:ascii="ＭＳ ゴシック" w:eastAsia="ＭＳ ゴシック" w:hAnsi="ＭＳ ゴシック" w:hint="eastAsia"/>
                <w:snapToGrid w:val="0"/>
              </w:rPr>
              <w:t>同・別</w:t>
            </w:r>
          </w:p>
        </w:tc>
        <w:tc>
          <w:tcPr>
            <w:tcW w:w="1620" w:type="dxa"/>
            <w:vMerge w:val="restart"/>
            <w:tcBorders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 w:val="restart"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  <w:tr w:rsidR="000C43F4" w:rsidRPr="00B32A68" w:rsidTr="000B08AE">
        <w:trPr>
          <w:cantSplit/>
          <w:trHeight w:hRule="exact" w:val="454"/>
        </w:trPr>
        <w:tc>
          <w:tcPr>
            <w:tcW w:w="52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0C43F4" w:rsidRPr="005D3918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889" w:type="dxa"/>
            <w:gridSpan w:val="1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  <w:vAlign w:val="center"/>
          </w:tcPr>
          <w:p w:rsidR="000C43F4" w:rsidRPr="005D3918" w:rsidRDefault="000C43F4" w:rsidP="0035162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069" w:type="dxa"/>
            <w:vMerge/>
            <w:tcBorders>
              <w:bottom w:val="single" w:sz="12" w:space="0" w:color="auto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jc w:val="center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620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:rsidR="000C43F4" w:rsidRPr="005D3918" w:rsidRDefault="000C43F4">
            <w:pPr>
              <w:snapToGrid w:val="0"/>
              <w:spacing w:line="210" w:lineRule="exact"/>
              <w:ind w:left="100" w:right="10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20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0C43F4" w:rsidRDefault="000C43F4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936" w:type="dxa"/>
            <w:vMerge/>
            <w:vAlign w:val="center"/>
          </w:tcPr>
          <w:p w:rsidR="000C43F4" w:rsidRDefault="000C43F4">
            <w:pPr>
              <w:snapToGrid w:val="0"/>
              <w:spacing w:line="210" w:lineRule="exact"/>
              <w:ind w:left="100" w:right="100"/>
              <w:rPr>
                <w:rFonts w:cs="ＭＳ 明朝"/>
                <w:snapToGrid w:val="0"/>
                <w:szCs w:val="21"/>
              </w:rPr>
            </w:pPr>
          </w:p>
        </w:tc>
      </w:tr>
    </w:tbl>
    <w:p w:rsidR="009E5AF5" w:rsidRDefault="00B32A68" w:rsidP="009E5AF5">
      <w:pPr>
        <w:spacing w:line="340" w:lineRule="exact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CD51CD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>※　添　付　書　類</w:t>
      </w:r>
    </w:p>
    <w:p w:rsidR="00BB5765" w:rsidRDefault="00B32A68" w:rsidP="009E5AF5">
      <w:pPr>
        <w:spacing w:line="340" w:lineRule="exact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CD51CD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 xml:space="preserve">　　</w:t>
      </w:r>
      <w:r w:rsidR="00CD51CD">
        <w:rPr>
          <w:snapToGrid w:val="0"/>
        </w:rPr>
        <w:t xml:space="preserve"> </w:t>
      </w:r>
      <w:r w:rsidRPr="00CD51CD">
        <w:rPr>
          <w:rFonts w:hint="eastAsia"/>
          <w:snapToGrid w:val="0"/>
          <w:sz w:val="32"/>
          <w:szCs w:val="32"/>
        </w:rPr>
        <w:t>□</w:t>
      </w:r>
      <w:r>
        <w:rPr>
          <w:rFonts w:hint="eastAsia"/>
          <w:snapToGrid w:val="0"/>
        </w:rPr>
        <w:t xml:space="preserve">　</w:t>
      </w:r>
      <w:r w:rsidRPr="00351624">
        <w:rPr>
          <w:rFonts w:hint="eastAsia"/>
          <w:snapToGrid w:val="0"/>
          <w:spacing w:val="10"/>
        </w:rPr>
        <w:t>住民票</w:t>
      </w:r>
      <w:r w:rsidR="00C712A2" w:rsidRPr="00351624">
        <w:rPr>
          <w:snapToGrid w:val="0"/>
          <w:spacing w:val="1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712A2" w:rsidRPr="00351624">
              <w:rPr>
                <w:rFonts w:hAnsi="ＭＳ 明朝" w:hint="eastAsia"/>
                <w:snapToGrid w:val="0"/>
                <w:spacing w:val="10"/>
                <w:sz w:val="10"/>
              </w:rPr>
              <w:t>とう</w:t>
            </w:r>
          </w:rt>
          <w:rubyBase>
            <w:r w:rsidR="00C712A2" w:rsidRPr="00351624">
              <w:rPr>
                <w:rFonts w:hint="eastAsia"/>
                <w:snapToGrid w:val="0"/>
                <w:spacing w:val="10"/>
              </w:rPr>
              <w:t>謄</w:t>
            </w:r>
          </w:rubyBase>
        </w:ruby>
      </w:r>
      <w:r w:rsidR="00C712A2" w:rsidRPr="00351624">
        <w:rPr>
          <w:snapToGrid w:val="0"/>
          <w:spacing w:val="1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712A2" w:rsidRPr="00351624">
              <w:rPr>
                <w:rFonts w:hAnsi="ＭＳ 明朝" w:hint="eastAsia"/>
                <w:snapToGrid w:val="0"/>
                <w:spacing w:val="10"/>
                <w:sz w:val="10"/>
              </w:rPr>
              <w:t>ほん</w:t>
            </w:r>
          </w:rt>
          <w:rubyBase>
            <w:r w:rsidR="00C712A2" w:rsidRPr="00351624">
              <w:rPr>
                <w:rFonts w:hint="eastAsia"/>
                <w:snapToGrid w:val="0"/>
                <w:spacing w:val="10"/>
              </w:rPr>
              <w:t>本</w:t>
            </w:r>
          </w:rubyBase>
        </w:ruby>
      </w:r>
      <w:r w:rsidR="00625633">
        <w:rPr>
          <w:rFonts w:hint="eastAsia"/>
          <w:snapToGrid w:val="0"/>
        </w:rPr>
        <w:t>（個人番号記入の方は不用）</w:t>
      </w:r>
      <w:r w:rsidR="007A0453">
        <w:rPr>
          <w:rFonts w:hint="eastAsia"/>
          <w:snapToGrid w:val="0"/>
        </w:rPr>
        <w:t>□</w:t>
      </w:r>
      <w:r w:rsidR="007A0453">
        <w:rPr>
          <w:snapToGrid w:val="0"/>
        </w:rPr>
        <w:t>振込</w:t>
      </w:r>
      <w:r w:rsidR="007A0453">
        <w:rPr>
          <w:rFonts w:hint="eastAsia"/>
          <w:snapToGrid w:val="0"/>
        </w:rPr>
        <w:t>先</w:t>
      </w:r>
      <w:r w:rsidR="007A0453">
        <w:rPr>
          <w:snapToGrid w:val="0"/>
        </w:rPr>
        <w:t>がわかる</w:t>
      </w:r>
      <w:r w:rsidR="007A0453">
        <w:rPr>
          <w:rFonts w:hint="eastAsia"/>
          <w:snapToGrid w:val="0"/>
        </w:rPr>
        <w:t>もの</w:t>
      </w:r>
    </w:p>
    <w:sectPr w:rsidR="00BB5765" w:rsidSect="00E92F1F">
      <w:pgSz w:w="11906" w:h="16838" w:code="9"/>
      <w:pgMar w:top="964" w:right="680" w:bottom="295" w:left="68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FAA" w:rsidRDefault="00A60FAA" w:rsidP="006111CA">
      <w:pPr>
        <w:spacing w:line="240" w:lineRule="auto"/>
      </w:pPr>
      <w:r>
        <w:separator/>
      </w:r>
    </w:p>
  </w:endnote>
  <w:endnote w:type="continuationSeparator" w:id="0">
    <w:p w:rsidR="00A60FAA" w:rsidRDefault="00A60FAA" w:rsidP="0061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FAA" w:rsidRDefault="00A60FAA" w:rsidP="006111CA">
      <w:pPr>
        <w:spacing w:line="240" w:lineRule="auto"/>
      </w:pPr>
      <w:r>
        <w:separator/>
      </w:r>
    </w:p>
  </w:footnote>
  <w:footnote w:type="continuationSeparator" w:id="0">
    <w:p w:rsidR="00A60FAA" w:rsidRDefault="00A60FAA" w:rsidP="006111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7AC"/>
    <w:rsid w:val="00002137"/>
    <w:rsid w:val="000075BC"/>
    <w:rsid w:val="00030C42"/>
    <w:rsid w:val="000462BD"/>
    <w:rsid w:val="00047D1C"/>
    <w:rsid w:val="0008680B"/>
    <w:rsid w:val="000909FE"/>
    <w:rsid w:val="000962D7"/>
    <w:rsid w:val="000965F4"/>
    <w:rsid w:val="000A31C1"/>
    <w:rsid w:val="000B08AE"/>
    <w:rsid w:val="000C3189"/>
    <w:rsid w:val="000C43F4"/>
    <w:rsid w:val="00127FC7"/>
    <w:rsid w:val="0016224C"/>
    <w:rsid w:val="001A265B"/>
    <w:rsid w:val="001E212E"/>
    <w:rsid w:val="0020169C"/>
    <w:rsid w:val="00203A5D"/>
    <w:rsid w:val="002467BE"/>
    <w:rsid w:val="002C12AF"/>
    <w:rsid w:val="002C2ADA"/>
    <w:rsid w:val="002C4C39"/>
    <w:rsid w:val="002C7016"/>
    <w:rsid w:val="002D3428"/>
    <w:rsid w:val="002F10D8"/>
    <w:rsid w:val="00341817"/>
    <w:rsid w:val="00343509"/>
    <w:rsid w:val="00345DE4"/>
    <w:rsid w:val="00351624"/>
    <w:rsid w:val="003925B2"/>
    <w:rsid w:val="003A2F6A"/>
    <w:rsid w:val="003A6476"/>
    <w:rsid w:val="003A6CFA"/>
    <w:rsid w:val="003F3F6C"/>
    <w:rsid w:val="00411989"/>
    <w:rsid w:val="0041240D"/>
    <w:rsid w:val="0041725D"/>
    <w:rsid w:val="0042053F"/>
    <w:rsid w:val="00420C99"/>
    <w:rsid w:val="0047000F"/>
    <w:rsid w:val="004A6520"/>
    <w:rsid w:val="004F4944"/>
    <w:rsid w:val="004F5177"/>
    <w:rsid w:val="00547F95"/>
    <w:rsid w:val="00574CD4"/>
    <w:rsid w:val="00597781"/>
    <w:rsid w:val="005B67D5"/>
    <w:rsid w:val="005D3918"/>
    <w:rsid w:val="005E3629"/>
    <w:rsid w:val="0060536A"/>
    <w:rsid w:val="006111CA"/>
    <w:rsid w:val="00615798"/>
    <w:rsid w:val="00623965"/>
    <w:rsid w:val="006249ED"/>
    <w:rsid w:val="00625633"/>
    <w:rsid w:val="00626196"/>
    <w:rsid w:val="00637C9E"/>
    <w:rsid w:val="006563EE"/>
    <w:rsid w:val="00682F06"/>
    <w:rsid w:val="006B170C"/>
    <w:rsid w:val="006C41E2"/>
    <w:rsid w:val="006D2768"/>
    <w:rsid w:val="00762F84"/>
    <w:rsid w:val="007A0453"/>
    <w:rsid w:val="007C7CCA"/>
    <w:rsid w:val="007E663E"/>
    <w:rsid w:val="007E7553"/>
    <w:rsid w:val="007F0C4B"/>
    <w:rsid w:val="0083389B"/>
    <w:rsid w:val="00854B31"/>
    <w:rsid w:val="00862861"/>
    <w:rsid w:val="00887A38"/>
    <w:rsid w:val="008964E3"/>
    <w:rsid w:val="00932042"/>
    <w:rsid w:val="0098019F"/>
    <w:rsid w:val="009869DB"/>
    <w:rsid w:val="00990209"/>
    <w:rsid w:val="009D6389"/>
    <w:rsid w:val="009E13C5"/>
    <w:rsid w:val="009E5AF5"/>
    <w:rsid w:val="009E6434"/>
    <w:rsid w:val="00A0291B"/>
    <w:rsid w:val="00A4143F"/>
    <w:rsid w:val="00A51460"/>
    <w:rsid w:val="00A5760C"/>
    <w:rsid w:val="00A60FAA"/>
    <w:rsid w:val="00A6767A"/>
    <w:rsid w:val="00A8562C"/>
    <w:rsid w:val="00AB17AC"/>
    <w:rsid w:val="00AD3B9D"/>
    <w:rsid w:val="00AE1AC0"/>
    <w:rsid w:val="00AF77C5"/>
    <w:rsid w:val="00B04B69"/>
    <w:rsid w:val="00B32A68"/>
    <w:rsid w:val="00B42632"/>
    <w:rsid w:val="00BA467E"/>
    <w:rsid w:val="00BB5765"/>
    <w:rsid w:val="00BF24C8"/>
    <w:rsid w:val="00C019F0"/>
    <w:rsid w:val="00C07079"/>
    <w:rsid w:val="00C11343"/>
    <w:rsid w:val="00C318A5"/>
    <w:rsid w:val="00C4052E"/>
    <w:rsid w:val="00C416B9"/>
    <w:rsid w:val="00C45E41"/>
    <w:rsid w:val="00C712A2"/>
    <w:rsid w:val="00C7236E"/>
    <w:rsid w:val="00C8094C"/>
    <w:rsid w:val="00CA19BC"/>
    <w:rsid w:val="00CD51CD"/>
    <w:rsid w:val="00D476E8"/>
    <w:rsid w:val="00D47885"/>
    <w:rsid w:val="00D47FD0"/>
    <w:rsid w:val="00DA3536"/>
    <w:rsid w:val="00DB6F3C"/>
    <w:rsid w:val="00DC2F65"/>
    <w:rsid w:val="00DD2B0C"/>
    <w:rsid w:val="00DF2176"/>
    <w:rsid w:val="00E171D9"/>
    <w:rsid w:val="00E23A30"/>
    <w:rsid w:val="00E330F7"/>
    <w:rsid w:val="00E92F1F"/>
    <w:rsid w:val="00EC2896"/>
    <w:rsid w:val="00ED7979"/>
    <w:rsid w:val="00EE3538"/>
    <w:rsid w:val="00F20CAE"/>
    <w:rsid w:val="00F833B4"/>
    <w:rsid w:val="00F8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rsid w:val="000C4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5E362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5E362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rsid w:val="000C4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5E362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5E362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2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&#27850;&#26449;_&#21407;&#35696;&#29992;38&#20493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E2CDB-1A18-473F-9156-F70CC8535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泊村_原議用38倍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#矢嶋 亜希子</dc:creator>
  <cp:lastModifiedBy>#保谷</cp:lastModifiedBy>
  <cp:revision>3</cp:revision>
  <cp:lastPrinted>2024-01-18T01:16:00Z</cp:lastPrinted>
  <dcterms:created xsi:type="dcterms:W3CDTF">2024-03-22T05:10:00Z</dcterms:created>
  <dcterms:modified xsi:type="dcterms:W3CDTF">2024-03-22T05:21:00Z</dcterms:modified>
</cp:coreProperties>
</file>