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　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jc w:val="center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36"/>
          <w:szCs w:val="36"/>
        </w:rPr>
        <w:t>奨励金等交付請求書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overflowPunct w:val="0"/>
        <w:autoSpaceDE/>
        <w:autoSpaceDN/>
        <w:adjustRightInd/>
        <w:spacing w:line="240" w:lineRule="auto"/>
        <w:jc w:val="righ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　年　　月　　日</w:t>
      </w: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4"/>
          <w:szCs w:val="24"/>
        </w:rPr>
        <w:t xml:space="preserve">　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jc w:val="lef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　　</w:t>
      </w:r>
      <w:r w:rsidRPr="00D476E8">
        <w:rPr>
          <w:rFonts w:ascii="Times New Roman" w:hAnsi="Times New Roman"/>
          <w:color w:val="000000"/>
          <w:kern w:val="0"/>
          <w:sz w:val="24"/>
          <w:szCs w:val="24"/>
        </w:rPr>
        <w:t xml:space="preserve"> 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泊村長　</w:t>
      </w:r>
      <w:r w:rsidR="00A06CC6"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bookmarkStart w:id="0" w:name="_GoBack"/>
      <w:bookmarkEnd w:id="0"/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A06CC6"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A06CC6"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A06CC6"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　様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Default="00D476E8" w:rsidP="00D476E8">
      <w:pPr>
        <w:overflowPunct w:val="0"/>
        <w:autoSpaceDE/>
        <w:autoSpaceDN/>
        <w:adjustRightInd/>
        <w:spacing w:line="300" w:lineRule="exact"/>
        <w:jc w:val="righ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住</w:t>
      </w:r>
      <w:r w:rsidRPr="00D476E8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所</w:t>
      </w: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4"/>
          <w:szCs w:val="24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4"/>
          <w:szCs w:val="24"/>
        </w:rPr>
        <w:t xml:space="preserve">　　　　　　　　　　　　</w:t>
      </w:r>
    </w:p>
    <w:p w:rsidR="00D476E8" w:rsidRDefault="00D476E8" w:rsidP="00D476E8">
      <w:pPr>
        <w:overflowPunct w:val="0"/>
        <w:autoSpaceDE/>
        <w:autoSpaceDN/>
        <w:adjustRightInd/>
        <w:spacing w:line="300" w:lineRule="exact"/>
        <w:jc w:val="righ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申請者</w:t>
      </w: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4"/>
          <w:szCs w:val="24"/>
        </w:rPr>
        <w:t xml:space="preserve">　　　</w:t>
      </w: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Times New Roman" w:hAnsi="Times New Roman" w:cs="ＭＳ 明朝"/>
          <w:color w:val="000000"/>
          <w:kern w:val="0"/>
          <w:sz w:val="24"/>
          <w:szCs w:val="24"/>
        </w:rPr>
        <w:t xml:space="preserve">　　　　　　　　　　　　</w:t>
      </w:r>
    </w:p>
    <w:p w:rsidR="00D476E8" w:rsidRPr="00D476E8" w:rsidRDefault="00D476E8" w:rsidP="00D476E8">
      <w:pPr>
        <w:overflowPunct w:val="0"/>
        <w:autoSpaceDE/>
        <w:autoSpaceDN/>
        <w:adjustRightInd/>
        <w:spacing w:line="300" w:lineRule="exact"/>
        <w:jc w:val="righ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氏</w:t>
      </w:r>
      <w:r w:rsidRPr="00D476E8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名</w:t>
      </w:r>
      <w:r>
        <w:rPr>
          <w:rFonts w:ascii="Times New Roman" w:hAnsi="Times New Roman" w:hint="eastAsia"/>
          <w:color w:val="000000"/>
          <w:kern w:val="0"/>
          <w:sz w:val="22"/>
        </w:rPr>
        <w:t xml:space="preserve">　</w:t>
      </w:r>
      <w:r>
        <w:rPr>
          <w:rFonts w:ascii="Times New Roman" w:hAnsi="Times New Roman"/>
          <w:color w:val="000000"/>
          <w:kern w:val="0"/>
          <w:sz w:val="22"/>
        </w:rPr>
        <w:t xml:space="preserve">　</w:t>
      </w:r>
      <w:r>
        <w:rPr>
          <w:rFonts w:ascii="Times New Roman" w:hAnsi="Times New Roman" w:hint="eastAsia"/>
          <w:color w:val="000000"/>
          <w:kern w:val="0"/>
          <w:sz w:val="22"/>
        </w:rPr>
        <w:t xml:space="preserve">　</w:t>
      </w:r>
      <w:r>
        <w:rPr>
          <w:rFonts w:ascii="Times New Roman" w:hAnsi="Times New Roman"/>
          <w:color w:val="000000"/>
          <w:kern w:val="0"/>
          <w:sz w:val="22"/>
        </w:rPr>
        <w:t xml:space="preserve">　　　　　　　　　　　　</w:t>
      </w:r>
      <w:r>
        <w:rPr>
          <w:rFonts w:ascii="Times New Roman" w:hAnsi="Times New Roman" w:cs="ＭＳ 明朝"/>
          <w:color w:val="000000"/>
          <w:kern w:val="0"/>
          <w:sz w:val="22"/>
        </w:rPr>
        <w:fldChar w:fldCharType="begin"/>
      </w:r>
      <w:r>
        <w:rPr>
          <w:rFonts w:ascii="Times New Roman" w:hAnsi="Times New Roman" w:cs="ＭＳ 明朝"/>
          <w:color w:val="000000"/>
          <w:kern w:val="0"/>
          <w:sz w:val="22"/>
        </w:rPr>
        <w:instrText xml:space="preserve"> </w:instrTex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instrText>eq \o\ac(</w:instrTex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instrText>○</w:instrTex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instrText>,</w:instrText>
      </w:r>
      <w:r w:rsidRPr="00D476E8">
        <w:rPr>
          <w:rFonts w:hAnsi="Times New Roman" w:cs="ＭＳ 明朝" w:hint="eastAsia"/>
          <w:color w:val="000000"/>
          <w:kern w:val="0"/>
          <w:sz w:val="15"/>
        </w:rPr>
        <w:instrText>印</w:instrTex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instrText>)</w:instrText>
      </w:r>
      <w:r>
        <w:rPr>
          <w:rFonts w:ascii="Times New Roman" w:hAnsi="Times New Roman" w:cs="ＭＳ 明朝"/>
          <w:color w:val="000000"/>
          <w:kern w:val="0"/>
          <w:sz w:val="22"/>
        </w:rPr>
        <w:fldChar w:fldCharType="end"/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970E0A" w:rsidP="00D476E8">
      <w:pPr>
        <w:wordWrap/>
        <w:overflowPunct w:val="0"/>
        <w:autoSpaceDE/>
        <w:autoSpaceDN/>
        <w:adjustRightInd/>
        <w:spacing w:line="456" w:lineRule="exact"/>
        <w:textAlignment w:val="baseline"/>
        <w:rPr>
          <w:rFonts w:hAnsi="Times New Roman"/>
          <w:color w:val="000000"/>
          <w:kern w:val="0"/>
          <w:sz w:val="22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　　　ふるさと定住促進条例施行規則第１０条の規定により　</w:t>
      </w:r>
      <w:r>
        <w:rPr>
          <w:rFonts w:ascii="Times New Roman" w:hAnsi="Times New Roman" w:cs="ＭＳ 明朝"/>
          <w:color w:val="000000"/>
          <w:kern w:val="0"/>
          <w:sz w:val="24"/>
          <w:szCs w:val="24"/>
        </w:rPr>
        <w:t xml:space="preserve">　</w:t>
      </w:r>
      <w:r w:rsidR="00D476E8" w:rsidRPr="00D476E8">
        <w:rPr>
          <w:rFonts w:ascii="Times New Roman" w:hAnsi="Times New Roman" w:cs="ＭＳ 明朝" w:hint="eastAsia"/>
          <w:color w:val="000000"/>
          <w:spacing w:val="6"/>
          <w:kern w:val="0"/>
          <w:sz w:val="24"/>
          <w:szCs w:val="24"/>
        </w:rPr>
        <w:t xml:space="preserve">成　　</w:t>
      </w:r>
      <w:r w:rsidR="00D476E8"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年　　</w:t>
      </w:r>
      <w:r w:rsidR="00D476E8" w:rsidRPr="00D476E8">
        <w:rPr>
          <w:rFonts w:ascii="Times New Roman" w:hAnsi="Times New Roman" w:cs="ＭＳ 明朝" w:hint="eastAsia"/>
          <w:color w:val="000000"/>
          <w:spacing w:val="6"/>
          <w:kern w:val="0"/>
          <w:sz w:val="24"/>
          <w:szCs w:val="24"/>
        </w:rPr>
        <w:t xml:space="preserve">月　　</w:t>
      </w:r>
      <w:r w:rsidR="00D476E8"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日付け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456" w:lineRule="exact"/>
        <w:jc w:val="lef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/>
          <w:color w:val="000000"/>
          <w:spacing w:val="20"/>
          <w:kern w:val="0"/>
          <w:sz w:val="22"/>
        </w:rPr>
        <w:t xml:space="preserve"> </w:t>
      </w:r>
      <w:r w:rsidRPr="00D476E8">
        <w:rPr>
          <w:rFonts w:ascii="Times New Roman" w:hAnsi="Times New Roman"/>
          <w:color w:val="000000"/>
          <w:spacing w:val="8"/>
          <w:kern w:val="0"/>
          <w:sz w:val="22"/>
        </w:rPr>
        <w:t xml:space="preserve"> </w:t>
      </w:r>
      <w:r w:rsidRPr="00D476E8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　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泊村指令第　　　号で交付決定を受けた下記奨励金</w:t>
      </w:r>
      <w:r w:rsidRPr="00D476E8">
        <w:rPr>
          <w:rFonts w:ascii="Times New Roman" w:hAnsi="Times New Roman" w:cs="ＭＳ 明朝" w:hint="eastAsia"/>
          <w:color w:val="000000"/>
          <w:spacing w:val="18"/>
          <w:kern w:val="0"/>
          <w:sz w:val="24"/>
          <w:szCs w:val="24"/>
        </w:rPr>
        <w:t>（</w:t>
      </w:r>
      <w:r w:rsidRPr="00970E0A">
        <w:rPr>
          <w:rFonts w:ascii="Times New Roman" w:hAnsi="Times New Roman" w:cs="ＭＳ 明朝" w:hint="eastAsia"/>
          <w:color w:val="000000"/>
          <w:spacing w:val="18"/>
          <w:kern w:val="0"/>
          <w:sz w:val="24"/>
          <w:szCs w:val="24"/>
        </w:rPr>
        <w:t>祝金</w:t>
      </w:r>
      <w:r w:rsidRPr="00D476E8">
        <w:rPr>
          <w:rFonts w:ascii="Times New Roman" w:hAnsi="Times New Roman" w:cs="ＭＳ 明朝" w:hint="eastAsia"/>
          <w:color w:val="000000"/>
          <w:spacing w:val="18"/>
          <w:kern w:val="0"/>
          <w:sz w:val="24"/>
          <w:szCs w:val="24"/>
        </w:rPr>
        <w:t>・助成金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）について、次の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456" w:lineRule="exac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/>
          <w:color w:val="000000"/>
          <w:kern w:val="0"/>
          <w:sz w:val="24"/>
          <w:szCs w:val="24"/>
        </w:rPr>
        <w:t xml:space="preserve"> 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　とおり請求します。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456" w:lineRule="exact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jc w:val="center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記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ind w:firstLineChars="200" w:firstLine="480"/>
        <w:textAlignment w:val="baseline"/>
        <w:rPr>
          <w:rFonts w:ascii="Times New Roman"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１　</w:t>
      </w:r>
      <w:r w:rsidRPr="00D476E8">
        <w:rPr>
          <w:rFonts w:ascii="Times New Roman" w:hAnsi="Times New Roman" w:cs="ＭＳ 明朝" w:hint="eastAsia"/>
          <w:color w:val="000000"/>
          <w:spacing w:val="6"/>
          <w:kern w:val="0"/>
          <w:sz w:val="24"/>
          <w:szCs w:val="24"/>
        </w:rPr>
        <w:t>交付を請求する</w:t>
      </w:r>
      <w:r w:rsidRPr="00D476E8">
        <w:rPr>
          <w:rFonts w:ascii="Times New Roman" w:hAnsi="Times New Roman" w:cs="ＭＳ 明朝" w:hint="eastAsia"/>
          <w:color w:val="000000"/>
          <w:spacing w:val="18"/>
          <w:kern w:val="0"/>
          <w:sz w:val="24"/>
          <w:szCs w:val="24"/>
        </w:rPr>
        <w:t>奨励金</w:t>
      </w:r>
      <w:r w:rsidRPr="00D476E8">
        <w:rPr>
          <w:rFonts w:ascii="Times New Roman" w:hAnsi="Times New Roman" w:cs="ＭＳ 明朝" w:hint="eastAsia"/>
          <w:color w:val="000000"/>
          <w:spacing w:val="6"/>
          <w:kern w:val="0"/>
          <w:sz w:val="24"/>
          <w:szCs w:val="24"/>
        </w:rPr>
        <w:t>等の名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称</w:t>
      </w:r>
      <w:r w:rsidRPr="00D476E8">
        <w:rPr>
          <w:rFonts w:ascii="Times New Roman" w:hAnsi="Times New Roman"/>
          <w:color w:val="000000"/>
          <w:kern w:val="0"/>
          <w:sz w:val="22"/>
        </w:rPr>
        <w:t xml:space="preserve">  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460" w:lineRule="exact"/>
        <w:ind w:leftChars="607" w:left="1275"/>
        <w:jc w:val="lef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□</w:t>
      </w:r>
      <w:r w:rsidRPr="00D476E8">
        <w:rPr>
          <w:rFonts w:ascii="Times New Roman" w:hAnsi="Times New Roman"/>
          <w:color w:val="000000"/>
          <w:kern w:val="0"/>
          <w:sz w:val="22"/>
        </w:rPr>
        <w:t xml:space="preserve">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１　結婚祝金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460" w:lineRule="exact"/>
        <w:ind w:leftChars="607" w:left="1275"/>
        <w:textAlignment w:val="baseline"/>
        <w:rPr>
          <w:rFonts w:ascii="Times New Roman"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□</w:t>
      </w:r>
      <w:r w:rsidRPr="00D476E8">
        <w:rPr>
          <w:rFonts w:ascii="Times New Roman" w:hAnsi="Times New Roman"/>
          <w:color w:val="000000"/>
          <w:kern w:val="0"/>
          <w:sz w:val="22"/>
        </w:rPr>
        <w:t xml:space="preserve">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２　出産祝金</w:t>
      </w:r>
    </w:p>
    <w:p w:rsidR="00D476E8" w:rsidRPr="00D476E8" w:rsidRDefault="00970E0A" w:rsidP="00D476E8">
      <w:pPr>
        <w:wordWrap/>
        <w:overflowPunct w:val="0"/>
        <w:autoSpaceDE/>
        <w:autoSpaceDN/>
        <w:adjustRightInd/>
        <w:spacing w:line="460" w:lineRule="exact"/>
        <w:ind w:leftChars="607" w:left="1275"/>
        <w:jc w:val="lef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□</w:t>
      </w:r>
      <w:r w:rsidR="00D476E8" w:rsidRPr="00D476E8">
        <w:rPr>
          <w:rFonts w:ascii="Times New Roman" w:hAnsi="Times New Roman"/>
          <w:color w:val="000000"/>
          <w:kern w:val="0"/>
          <w:sz w:val="22"/>
        </w:rPr>
        <w:t xml:space="preserve"> </w:t>
      </w:r>
      <w:r w:rsidR="00D476E8"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３　児童養育奨励金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460" w:lineRule="exact"/>
        <w:ind w:leftChars="607" w:left="1275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□</w:t>
      </w:r>
      <w:r w:rsidRPr="00D476E8">
        <w:rPr>
          <w:rFonts w:ascii="Times New Roman" w:hAnsi="Times New Roman"/>
          <w:color w:val="000000"/>
          <w:kern w:val="0"/>
          <w:sz w:val="22"/>
        </w:rPr>
        <w:t xml:space="preserve">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４　就学祝金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460" w:lineRule="exact"/>
        <w:ind w:leftChars="607" w:left="1275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□</w:t>
      </w:r>
      <w:r w:rsidRPr="00D476E8">
        <w:rPr>
          <w:rFonts w:ascii="Times New Roman" w:hAnsi="Times New Roman"/>
          <w:color w:val="000000"/>
          <w:kern w:val="0"/>
          <w:sz w:val="22"/>
        </w:rPr>
        <w:t xml:space="preserve">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５　住宅新築等奨励金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460" w:lineRule="exact"/>
        <w:ind w:leftChars="607" w:left="1275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32"/>
          <w:szCs w:val="32"/>
        </w:rPr>
        <w:t>□</w:t>
      </w:r>
      <w:r w:rsidRPr="00D476E8">
        <w:rPr>
          <w:rFonts w:ascii="Times New Roman" w:hAnsi="Times New Roman"/>
          <w:color w:val="000000"/>
          <w:kern w:val="0"/>
          <w:sz w:val="22"/>
        </w:rPr>
        <w:t xml:space="preserve"> 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６　賃貸住宅家賃助成金</w:t>
      </w: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textAlignment w:val="baseline"/>
        <w:rPr>
          <w:rFonts w:hAnsi="Times New Roman"/>
          <w:color w:val="000000"/>
          <w:kern w:val="0"/>
          <w:sz w:val="22"/>
        </w:rPr>
      </w:pPr>
    </w:p>
    <w:p w:rsidR="00D476E8" w:rsidRPr="00D476E8" w:rsidRDefault="00D476E8" w:rsidP="00D476E8">
      <w:pPr>
        <w:wordWrap/>
        <w:overflowPunct w:val="0"/>
        <w:autoSpaceDE/>
        <w:autoSpaceDN/>
        <w:adjustRightInd/>
        <w:spacing w:line="240" w:lineRule="auto"/>
        <w:jc w:val="left"/>
        <w:textAlignment w:val="baseline"/>
        <w:rPr>
          <w:rFonts w:hAnsi="Times New Roman"/>
          <w:color w:val="000000"/>
          <w:kern w:val="0"/>
          <w:sz w:val="22"/>
        </w:rPr>
      </w:pPr>
      <w:r w:rsidRPr="00D476E8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　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２　</w:t>
      </w:r>
      <w:r w:rsidRPr="00D476E8">
        <w:rPr>
          <w:rFonts w:ascii="Times New Roman" w:hAnsi="Times New Roman" w:cs="ＭＳ 明朝" w:hint="eastAsia"/>
          <w:color w:val="000000"/>
          <w:spacing w:val="6"/>
          <w:kern w:val="0"/>
          <w:sz w:val="24"/>
          <w:szCs w:val="24"/>
        </w:rPr>
        <w:t>奨励金等の請求金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額</w:t>
      </w:r>
      <w:r w:rsidRPr="00D476E8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　　</w:t>
      </w:r>
      <w:r w:rsidR="00CA19BC">
        <w:rPr>
          <w:rFonts w:ascii="Times New Roman" w:hAnsi="Times New Roman"/>
          <w:color w:val="000000"/>
          <w:kern w:val="0"/>
          <w:sz w:val="24"/>
          <w:szCs w:val="24"/>
        </w:rPr>
        <w:t xml:space="preserve">　　　　　　　　　　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　　　　　</w:t>
      </w:r>
      <w:r w:rsidRPr="00D476E8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円</w:t>
      </w:r>
    </w:p>
    <w:p w:rsidR="006D2768" w:rsidRPr="006D2768" w:rsidRDefault="006D2768" w:rsidP="00615798">
      <w:pPr>
        <w:wordWrap/>
        <w:spacing w:line="440" w:lineRule="exact"/>
        <w:jc w:val="left"/>
        <w:rPr>
          <w:snapToGrid w:val="0"/>
        </w:rPr>
      </w:pPr>
    </w:p>
    <w:sectPr w:rsidR="006D2768" w:rsidRPr="006D2768" w:rsidSect="00E92F1F">
      <w:pgSz w:w="11906" w:h="16838" w:code="9"/>
      <w:pgMar w:top="964" w:right="680" w:bottom="295" w:left="68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ACD" w:rsidRDefault="00DB0ACD" w:rsidP="006111CA">
      <w:pPr>
        <w:spacing w:line="240" w:lineRule="auto"/>
      </w:pPr>
      <w:r>
        <w:separator/>
      </w:r>
    </w:p>
  </w:endnote>
  <w:endnote w:type="continuationSeparator" w:id="0">
    <w:p w:rsidR="00DB0ACD" w:rsidRDefault="00DB0ACD" w:rsidP="006111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ACD" w:rsidRDefault="00DB0ACD" w:rsidP="006111CA">
      <w:pPr>
        <w:spacing w:line="240" w:lineRule="auto"/>
      </w:pPr>
      <w:r>
        <w:separator/>
      </w:r>
    </w:p>
  </w:footnote>
  <w:footnote w:type="continuationSeparator" w:id="0">
    <w:p w:rsidR="00DB0ACD" w:rsidRDefault="00DB0ACD" w:rsidP="006111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AC"/>
    <w:rsid w:val="00002137"/>
    <w:rsid w:val="000075BC"/>
    <w:rsid w:val="00030C42"/>
    <w:rsid w:val="000462BD"/>
    <w:rsid w:val="0008680B"/>
    <w:rsid w:val="000909FE"/>
    <w:rsid w:val="000962D7"/>
    <w:rsid w:val="000965F4"/>
    <w:rsid w:val="000A31C1"/>
    <w:rsid w:val="000B08AE"/>
    <w:rsid w:val="000C3189"/>
    <w:rsid w:val="000C43F4"/>
    <w:rsid w:val="0016224C"/>
    <w:rsid w:val="001663DD"/>
    <w:rsid w:val="001A265B"/>
    <w:rsid w:val="001E212E"/>
    <w:rsid w:val="0020169C"/>
    <w:rsid w:val="00203A5D"/>
    <w:rsid w:val="002C12AF"/>
    <w:rsid w:val="002C2ADA"/>
    <w:rsid w:val="002C4C39"/>
    <w:rsid w:val="002C7016"/>
    <w:rsid w:val="002D3428"/>
    <w:rsid w:val="002F10D8"/>
    <w:rsid w:val="002F4A0F"/>
    <w:rsid w:val="00343509"/>
    <w:rsid w:val="00345DE4"/>
    <w:rsid w:val="00345FD5"/>
    <w:rsid w:val="00351624"/>
    <w:rsid w:val="003925B2"/>
    <w:rsid w:val="003A2F6A"/>
    <w:rsid w:val="003A6476"/>
    <w:rsid w:val="003A6CFA"/>
    <w:rsid w:val="003F3F6C"/>
    <w:rsid w:val="00411989"/>
    <w:rsid w:val="0041240D"/>
    <w:rsid w:val="0041725D"/>
    <w:rsid w:val="0042053F"/>
    <w:rsid w:val="00420C99"/>
    <w:rsid w:val="0047000F"/>
    <w:rsid w:val="004F4944"/>
    <w:rsid w:val="004F5177"/>
    <w:rsid w:val="00547F95"/>
    <w:rsid w:val="00574CD4"/>
    <w:rsid w:val="005B67D5"/>
    <w:rsid w:val="005C1A9D"/>
    <w:rsid w:val="005D3918"/>
    <w:rsid w:val="005E3629"/>
    <w:rsid w:val="0060536A"/>
    <w:rsid w:val="006111CA"/>
    <w:rsid w:val="00615798"/>
    <w:rsid w:val="00623965"/>
    <w:rsid w:val="006249ED"/>
    <w:rsid w:val="00625633"/>
    <w:rsid w:val="00626196"/>
    <w:rsid w:val="006563EE"/>
    <w:rsid w:val="00682F06"/>
    <w:rsid w:val="006B170C"/>
    <w:rsid w:val="006C41E2"/>
    <w:rsid w:val="006D2768"/>
    <w:rsid w:val="007A0453"/>
    <w:rsid w:val="007C7CCA"/>
    <w:rsid w:val="007F0C4B"/>
    <w:rsid w:val="0083389B"/>
    <w:rsid w:val="00854B31"/>
    <w:rsid w:val="00862861"/>
    <w:rsid w:val="00887A38"/>
    <w:rsid w:val="008964E3"/>
    <w:rsid w:val="00932042"/>
    <w:rsid w:val="00970E0A"/>
    <w:rsid w:val="0098019F"/>
    <w:rsid w:val="009869DB"/>
    <w:rsid w:val="00990209"/>
    <w:rsid w:val="009D6389"/>
    <w:rsid w:val="009E5AF5"/>
    <w:rsid w:val="009E6434"/>
    <w:rsid w:val="00A0291B"/>
    <w:rsid w:val="00A06CC6"/>
    <w:rsid w:val="00A4143F"/>
    <w:rsid w:val="00A5760C"/>
    <w:rsid w:val="00A6767A"/>
    <w:rsid w:val="00AB17AC"/>
    <w:rsid w:val="00AE1AC0"/>
    <w:rsid w:val="00B04B69"/>
    <w:rsid w:val="00B32A68"/>
    <w:rsid w:val="00BA467E"/>
    <w:rsid w:val="00BB5765"/>
    <w:rsid w:val="00BF24C8"/>
    <w:rsid w:val="00C019F0"/>
    <w:rsid w:val="00C11343"/>
    <w:rsid w:val="00C318A5"/>
    <w:rsid w:val="00C4052E"/>
    <w:rsid w:val="00C416B9"/>
    <w:rsid w:val="00C45E41"/>
    <w:rsid w:val="00C712A2"/>
    <w:rsid w:val="00C7236E"/>
    <w:rsid w:val="00C8094C"/>
    <w:rsid w:val="00CA19BC"/>
    <w:rsid w:val="00CD51CD"/>
    <w:rsid w:val="00D476E8"/>
    <w:rsid w:val="00D47885"/>
    <w:rsid w:val="00D47FD0"/>
    <w:rsid w:val="00DB0ACD"/>
    <w:rsid w:val="00DB6F3C"/>
    <w:rsid w:val="00DC2F65"/>
    <w:rsid w:val="00DD2B0C"/>
    <w:rsid w:val="00DF2176"/>
    <w:rsid w:val="00E171D9"/>
    <w:rsid w:val="00E23A30"/>
    <w:rsid w:val="00E330F7"/>
    <w:rsid w:val="00E92F1F"/>
    <w:rsid w:val="00EC2896"/>
    <w:rsid w:val="00ED7979"/>
    <w:rsid w:val="00F20CAE"/>
    <w:rsid w:val="00F80B66"/>
    <w:rsid w:val="00F8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C046B91-132C-48FA-B515-F82FB362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111CA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11CA"/>
    <w:rPr>
      <w:rFonts w:ascii="ＭＳ 明朝" w:eastAsia="ＭＳ 明朝" w:cs="Times New Roman"/>
    </w:rPr>
  </w:style>
  <w:style w:type="paragraph" w:styleId="a5">
    <w:name w:val="footer"/>
    <w:basedOn w:val="a"/>
    <w:link w:val="a6"/>
    <w:uiPriority w:val="99"/>
    <w:unhideWhenUsed/>
    <w:rsid w:val="00611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11CA"/>
    <w:rPr>
      <w:rFonts w:ascii="ＭＳ 明朝" w:eastAsia="ＭＳ 明朝" w:cs="Times New Roman"/>
    </w:rPr>
  </w:style>
  <w:style w:type="table" w:styleId="a7">
    <w:name w:val="Table Grid"/>
    <w:basedOn w:val="a1"/>
    <w:uiPriority w:val="59"/>
    <w:rsid w:val="000C4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5E362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5E362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2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&#27850;&#26449;_&#21407;&#35696;&#29992;38&#20493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01D83-D08D-4BC7-97D3-40F85B37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泊村_原議用38倍.dotx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#矢嶋 亜希子</dc:creator>
  <cp:keywords/>
  <dc:description/>
  <cp:lastModifiedBy>LGWAN-ND076</cp:lastModifiedBy>
  <cp:revision>3</cp:revision>
  <cp:lastPrinted>2019-03-15T01:47:00Z</cp:lastPrinted>
  <dcterms:created xsi:type="dcterms:W3CDTF">2019-06-24T06:57:00Z</dcterms:created>
  <dcterms:modified xsi:type="dcterms:W3CDTF">2019-06-26T10:01:00Z</dcterms:modified>
</cp:coreProperties>
</file>